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BC2" w:rsidRPr="00E77870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WYOAM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Milliner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BC2" w:rsidRDefault="00DE2BC2" w:rsidP="00DE2B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BC2" w:rsidRDefault="00DE2BC2" w:rsidP="00564E3C">
      <w:pPr>
        <w:spacing w:after="0" w:line="240" w:lineRule="auto"/>
      </w:pPr>
      <w:r>
        <w:separator/>
      </w:r>
    </w:p>
  </w:endnote>
  <w:endnote w:type="continuationSeparator" w:id="0">
    <w:p w:rsidR="00DE2BC2" w:rsidRDefault="00DE2BC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2BC2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BC2" w:rsidRDefault="00DE2BC2" w:rsidP="00564E3C">
      <w:pPr>
        <w:spacing w:after="0" w:line="240" w:lineRule="auto"/>
      </w:pPr>
      <w:r>
        <w:separator/>
      </w:r>
    </w:p>
  </w:footnote>
  <w:footnote w:type="continuationSeparator" w:id="0">
    <w:p w:rsidR="00DE2BC2" w:rsidRDefault="00DE2BC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C2"/>
    <w:rsid w:val="00372DC6"/>
    <w:rsid w:val="00564E3C"/>
    <w:rsid w:val="0064591D"/>
    <w:rsid w:val="00DD5B8A"/>
    <w:rsid w:val="00DE2BC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254F79-6FAC-497A-B142-A6487762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2015-11-10T19:55:00Z</dcterms:created>
  <dcterms:modified xsi:type="dcterms:W3CDTF">2015-11-10T19:56:00Z</dcterms:modified>
</cp:coreProperties>
</file>