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07F55" w14:textId="77777777" w:rsidR="000C2C75" w:rsidRDefault="000C2C75" w:rsidP="000C2C7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WOLVYN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d.1495)</w:t>
      </w:r>
    </w:p>
    <w:p w14:paraId="6931BA2A" w14:textId="77777777" w:rsidR="000C2C75" w:rsidRDefault="000C2C75" w:rsidP="000C2C7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Brookland, Kent.</w:t>
      </w:r>
    </w:p>
    <w:p w14:paraId="33BFD8BE" w14:textId="77777777" w:rsidR="000C2C75" w:rsidRDefault="000C2C75" w:rsidP="000C2C75">
      <w:pPr>
        <w:pStyle w:val="NoSpacing"/>
        <w:rPr>
          <w:rFonts w:cs="Times New Roman"/>
          <w:szCs w:val="24"/>
        </w:rPr>
      </w:pPr>
    </w:p>
    <w:p w14:paraId="61EAB1AF" w14:textId="77777777" w:rsidR="000C2C75" w:rsidRDefault="000C2C75" w:rsidP="000C2C75">
      <w:pPr>
        <w:pStyle w:val="NoSpacing"/>
        <w:rPr>
          <w:rFonts w:cs="Times New Roman"/>
          <w:szCs w:val="24"/>
        </w:rPr>
      </w:pPr>
    </w:p>
    <w:p w14:paraId="03AF7D6A" w14:textId="77777777" w:rsidR="000C2C75" w:rsidRDefault="000C2C75" w:rsidP="000C2C7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1495</w:t>
      </w:r>
      <w:r>
        <w:rPr>
          <w:rFonts w:cs="Times New Roman"/>
          <w:szCs w:val="24"/>
        </w:rPr>
        <w:tab/>
        <w:t>He died.</w:t>
      </w:r>
    </w:p>
    <w:p w14:paraId="7E6B0221" w14:textId="77777777" w:rsidR="000C2C75" w:rsidRDefault="000C2C75" w:rsidP="000C2C7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(UK, Extracted Probate Records, 1269-1975)</w:t>
      </w:r>
    </w:p>
    <w:p w14:paraId="6A3D95C9" w14:textId="77777777" w:rsidR="000C2C75" w:rsidRDefault="000C2C75" w:rsidP="000C2C75">
      <w:pPr>
        <w:pStyle w:val="NoSpacing"/>
        <w:rPr>
          <w:rFonts w:cs="Times New Roman"/>
          <w:szCs w:val="24"/>
        </w:rPr>
      </w:pPr>
    </w:p>
    <w:p w14:paraId="57A82C24" w14:textId="77777777" w:rsidR="000C2C75" w:rsidRDefault="000C2C75" w:rsidP="000C2C75">
      <w:pPr>
        <w:pStyle w:val="NoSpacing"/>
        <w:rPr>
          <w:rFonts w:cs="Times New Roman"/>
          <w:szCs w:val="24"/>
        </w:rPr>
      </w:pPr>
    </w:p>
    <w:p w14:paraId="69B23F09" w14:textId="77777777" w:rsidR="000C2C75" w:rsidRDefault="000C2C75" w:rsidP="000C2C7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March 2024</w:t>
      </w:r>
    </w:p>
    <w:p w14:paraId="21528D9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B900B" w14:textId="77777777" w:rsidR="000C2C75" w:rsidRDefault="000C2C75" w:rsidP="009139A6">
      <w:r>
        <w:separator/>
      </w:r>
    </w:p>
  </w:endnote>
  <w:endnote w:type="continuationSeparator" w:id="0">
    <w:p w14:paraId="37338661" w14:textId="77777777" w:rsidR="000C2C75" w:rsidRDefault="000C2C7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1066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0EB1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9076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4DA59" w14:textId="77777777" w:rsidR="000C2C75" w:rsidRDefault="000C2C75" w:rsidP="009139A6">
      <w:r>
        <w:separator/>
      </w:r>
    </w:p>
  </w:footnote>
  <w:footnote w:type="continuationSeparator" w:id="0">
    <w:p w14:paraId="31E94F2F" w14:textId="77777777" w:rsidR="000C2C75" w:rsidRDefault="000C2C7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E53E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6EE8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BC29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C75"/>
    <w:rsid w:val="000666E0"/>
    <w:rsid w:val="000C2C75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35F36"/>
  <w15:chartTrackingRefBased/>
  <w15:docId w15:val="{F5417477-C591-48CD-8308-C784BCD6C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2024-03-29T21:54:00Z</dcterms:created>
  <dcterms:modified xsi:type="dcterms:W3CDTF">2024-03-29T21:55:00Z</dcterms:modified>
</cp:coreProperties>
</file>