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5364E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WOLVYN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fl.1497)</w:t>
      </w:r>
    </w:p>
    <w:p w14:paraId="45A0FDD7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4C370117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31B3FB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D2A237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Mar.1497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1A5DF8A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37D7685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F38876F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B0933A" w14:textId="77777777" w:rsidR="00B45E9B" w:rsidRDefault="00B45E9B" w:rsidP="00B45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48574B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67ACC" w14:textId="77777777" w:rsidR="00B45E9B" w:rsidRDefault="00B45E9B" w:rsidP="009139A6">
      <w:r>
        <w:separator/>
      </w:r>
    </w:p>
  </w:endnote>
  <w:endnote w:type="continuationSeparator" w:id="0">
    <w:p w14:paraId="6F71A7CB" w14:textId="77777777" w:rsidR="00B45E9B" w:rsidRDefault="00B45E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70A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8CC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AD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85AAB" w14:textId="77777777" w:rsidR="00B45E9B" w:rsidRDefault="00B45E9B" w:rsidP="009139A6">
      <w:r>
        <w:separator/>
      </w:r>
    </w:p>
  </w:footnote>
  <w:footnote w:type="continuationSeparator" w:id="0">
    <w:p w14:paraId="444F82F9" w14:textId="77777777" w:rsidR="00B45E9B" w:rsidRDefault="00B45E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E4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0CC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D36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9B"/>
    <w:rsid w:val="000666E0"/>
    <w:rsid w:val="002510B7"/>
    <w:rsid w:val="005C130B"/>
    <w:rsid w:val="00826F5C"/>
    <w:rsid w:val="009139A6"/>
    <w:rsid w:val="009448BB"/>
    <w:rsid w:val="00A3176C"/>
    <w:rsid w:val="00AE65F8"/>
    <w:rsid w:val="00B45E9B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87FF1"/>
  <w15:chartTrackingRefBased/>
  <w15:docId w15:val="{06AE5ACF-01B5-418F-82D0-96674363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5E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2022-08-04T20:41:00Z</dcterms:created>
  <dcterms:modified xsi:type="dcterms:W3CDTF">2022-08-04T20:42:00Z</dcterms:modified>
</cp:coreProperties>
</file>