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0FC69" w14:textId="77777777" w:rsidR="00A44F39" w:rsidRDefault="00A44F39" w:rsidP="00A44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WOLVY (WOLNY), senior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16FFD59" w14:textId="77777777" w:rsidR="00A44F39" w:rsidRDefault="00A44F39" w:rsidP="00A44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Great Raynham, Norfolk. Husbandman.</w:t>
      </w:r>
    </w:p>
    <w:p w14:paraId="4056F176" w14:textId="77777777" w:rsidR="00A44F39" w:rsidRDefault="00A44F39" w:rsidP="00A44F39">
      <w:pPr>
        <w:rPr>
          <w:rFonts w:ascii="Times New Roman" w:hAnsi="Times New Roman" w:cs="Times New Roman"/>
        </w:rPr>
      </w:pPr>
    </w:p>
    <w:p w14:paraId="627A0333" w14:textId="77777777" w:rsidR="00A44F39" w:rsidRDefault="00A44F39" w:rsidP="00A44F39">
      <w:pPr>
        <w:rPr>
          <w:rFonts w:ascii="Times New Roman" w:hAnsi="Times New Roman" w:cs="Times New Roman"/>
        </w:rPr>
      </w:pPr>
    </w:p>
    <w:p w14:paraId="7DD99DD4" w14:textId="77777777" w:rsidR="00A44F39" w:rsidRDefault="00A44F39" w:rsidP="00A44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Touneshend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14:paraId="2088DA35" w14:textId="77777777" w:rsidR="00A44F39" w:rsidRDefault="00A44F39" w:rsidP="00A44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27F766" w14:textId="77777777" w:rsidR="00A44F39" w:rsidRDefault="00A44F39" w:rsidP="00A44F39">
      <w:pPr>
        <w:rPr>
          <w:rFonts w:ascii="Times New Roman" w:hAnsi="Times New Roman" w:cs="Times New Roman"/>
        </w:rPr>
      </w:pPr>
    </w:p>
    <w:p w14:paraId="414ADD38" w14:textId="77777777" w:rsidR="00A44F39" w:rsidRDefault="00A44F39" w:rsidP="00A44F39">
      <w:pPr>
        <w:rPr>
          <w:rFonts w:ascii="Times New Roman" w:hAnsi="Times New Roman" w:cs="Times New Roman"/>
        </w:rPr>
      </w:pPr>
    </w:p>
    <w:p w14:paraId="70158D06" w14:textId="77777777" w:rsidR="00A44F39" w:rsidRDefault="00A44F39" w:rsidP="00A44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2019</w:t>
      </w:r>
    </w:p>
    <w:p w14:paraId="0ACB8A63" w14:textId="77777777" w:rsidR="006B2F86" w:rsidRPr="00E71FC3" w:rsidRDefault="00A44F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B32AF" w14:textId="77777777" w:rsidR="00A44F39" w:rsidRDefault="00A44F39" w:rsidP="00E71FC3">
      <w:r>
        <w:separator/>
      </w:r>
    </w:p>
  </w:endnote>
  <w:endnote w:type="continuationSeparator" w:id="0">
    <w:p w14:paraId="2CA3B8EA" w14:textId="77777777" w:rsidR="00A44F39" w:rsidRDefault="00A44F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195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8A7EB" w14:textId="77777777" w:rsidR="00A44F39" w:rsidRDefault="00A44F39" w:rsidP="00E71FC3">
      <w:r>
        <w:separator/>
      </w:r>
    </w:p>
  </w:footnote>
  <w:footnote w:type="continuationSeparator" w:id="0">
    <w:p w14:paraId="6C1724BC" w14:textId="77777777" w:rsidR="00A44F39" w:rsidRDefault="00A44F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39"/>
    <w:rsid w:val="001A7C09"/>
    <w:rsid w:val="00577BD5"/>
    <w:rsid w:val="00656CBA"/>
    <w:rsid w:val="006A1F77"/>
    <w:rsid w:val="00733BE7"/>
    <w:rsid w:val="00A44F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23790"/>
  <w15:chartTrackingRefBased/>
  <w15:docId w15:val="{C4D3DF56-C49B-412C-9244-2C2F7D8F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F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44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2019-02-24T20:30:00Z</dcterms:created>
  <dcterms:modified xsi:type="dcterms:W3CDTF">2019-02-24T20:32:00Z</dcterms:modified>
</cp:coreProperties>
</file>