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44D6C" w14:textId="77777777" w:rsidR="006449B0" w:rsidRDefault="006449B0" w:rsidP="006449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WOLVEY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d.1428)</w:t>
      </w:r>
    </w:p>
    <w:p w14:paraId="430B30C1" w14:textId="77777777" w:rsidR="006449B0" w:rsidRDefault="006449B0" w:rsidP="006449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Childwickbury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Hertfordshire.</w:t>
      </w:r>
    </w:p>
    <w:p w14:paraId="1F5A3428" w14:textId="77777777" w:rsidR="006449B0" w:rsidRDefault="006449B0" w:rsidP="006449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8FA66A" w14:textId="77777777" w:rsidR="006449B0" w:rsidRDefault="006449B0" w:rsidP="006449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F02014" w14:textId="77777777" w:rsidR="006449B0" w:rsidRDefault="006449B0" w:rsidP="006449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John(q.v.).</w:t>
      </w:r>
    </w:p>
    <w:p w14:paraId="060B6481" w14:textId="77777777" w:rsidR="006449B0" w:rsidRDefault="006449B0" w:rsidP="006449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p.231)</w:t>
      </w:r>
    </w:p>
    <w:p w14:paraId="7E1B560B" w14:textId="77777777" w:rsidR="006449B0" w:rsidRDefault="006449B0" w:rsidP="006449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C0D223" w14:textId="77777777" w:rsidR="006449B0" w:rsidRDefault="006449B0" w:rsidP="006449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4A8983" w14:textId="77777777" w:rsidR="006449B0" w:rsidRDefault="006449B0" w:rsidP="006449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1428</w:t>
      </w:r>
      <w:r>
        <w:rPr>
          <w:rFonts w:ascii="Times New Roman" w:hAnsi="Times New Roman" w:cs="Times New Roman"/>
          <w:sz w:val="24"/>
          <w:szCs w:val="24"/>
        </w:rPr>
        <w:tab/>
        <w:t>He made his Will.   (ibid.)</w:t>
      </w:r>
    </w:p>
    <w:p w14:paraId="478A7015" w14:textId="77777777" w:rsidR="006449B0" w:rsidRDefault="006449B0" w:rsidP="006449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His Will was proved.   (ibid.)</w:t>
      </w:r>
    </w:p>
    <w:p w14:paraId="24FABB75" w14:textId="77777777" w:rsidR="006449B0" w:rsidRDefault="006449B0" w:rsidP="006449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F64B93" w14:textId="77777777" w:rsidR="006449B0" w:rsidRDefault="006449B0" w:rsidP="006449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BE189A" w14:textId="77777777" w:rsidR="006449B0" w:rsidRDefault="006449B0" w:rsidP="006449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Executor:   John.   (ibid.)</w:t>
      </w:r>
    </w:p>
    <w:p w14:paraId="37C28963" w14:textId="77777777" w:rsidR="006449B0" w:rsidRDefault="006449B0" w:rsidP="006449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Supervisor:   </w:t>
      </w:r>
      <w:proofErr w:type="gramStart"/>
      <w:r>
        <w:rPr>
          <w:rFonts w:ascii="Times New Roman" w:hAnsi="Times New Roman" w:cs="Times New Roman"/>
          <w:sz w:val="24"/>
          <w:szCs w:val="24"/>
        </w:rPr>
        <w:t>sir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Water, 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Childwickbury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  (ibid.)</w:t>
      </w:r>
    </w:p>
    <w:p w14:paraId="3D1D72B5" w14:textId="77777777" w:rsidR="006449B0" w:rsidRDefault="006449B0" w:rsidP="006449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C65821" w14:textId="77777777" w:rsidR="006449B0" w:rsidRDefault="006449B0" w:rsidP="006449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2FC3AE" w14:textId="77777777" w:rsidR="006449B0" w:rsidRDefault="006449B0" w:rsidP="006449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May 2021</w:t>
      </w:r>
    </w:p>
    <w:p w14:paraId="3CD141D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7390A" w14:textId="77777777" w:rsidR="006449B0" w:rsidRDefault="006449B0" w:rsidP="009139A6">
      <w:r>
        <w:separator/>
      </w:r>
    </w:p>
  </w:endnote>
  <w:endnote w:type="continuationSeparator" w:id="0">
    <w:p w14:paraId="263348E9" w14:textId="77777777" w:rsidR="006449B0" w:rsidRDefault="006449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0DC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2BEB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07C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7381C" w14:textId="77777777" w:rsidR="006449B0" w:rsidRDefault="006449B0" w:rsidP="009139A6">
      <w:r>
        <w:separator/>
      </w:r>
    </w:p>
  </w:footnote>
  <w:footnote w:type="continuationSeparator" w:id="0">
    <w:p w14:paraId="1DA78C4B" w14:textId="77777777" w:rsidR="006449B0" w:rsidRDefault="006449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92F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8A6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B5F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9B0"/>
    <w:rsid w:val="000666E0"/>
    <w:rsid w:val="002510B7"/>
    <w:rsid w:val="005C130B"/>
    <w:rsid w:val="006449B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23A65"/>
  <w15:chartTrackingRefBased/>
  <w15:docId w15:val="{F9E2F19D-99F7-4356-8D0B-699042C51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2021-05-18T20:56:00Z</dcterms:created>
  <dcterms:modified xsi:type="dcterms:W3CDTF">2021-05-18T20:57:00Z</dcterms:modified>
</cp:coreProperties>
</file>