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9079B" w14:textId="77777777" w:rsidR="00C91909" w:rsidRDefault="00C91909" w:rsidP="00C919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Clement WOLVESBY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575BD1F" w14:textId="77777777" w:rsidR="00C91909" w:rsidRDefault="00C91909" w:rsidP="00C91909">
      <w:pPr>
        <w:rPr>
          <w:rFonts w:ascii="Times New Roman" w:hAnsi="Times New Roman" w:cs="Times New Roman"/>
        </w:rPr>
      </w:pPr>
    </w:p>
    <w:p w14:paraId="30E512D3" w14:textId="77777777" w:rsidR="00C91909" w:rsidRDefault="00C91909" w:rsidP="00C91909">
      <w:pPr>
        <w:rPr>
          <w:rFonts w:ascii="Times New Roman" w:hAnsi="Times New Roman" w:cs="Times New Roman"/>
        </w:rPr>
      </w:pPr>
    </w:p>
    <w:p w14:paraId="5F0FE3D8" w14:textId="77777777" w:rsidR="00C91909" w:rsidRDefault="00C91909" w:rsidP="00C919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incitement against Thomas </w:t>
      </w:r>
      <w:proofErr w:type="spellStart"/>
      <w:r>
        <w:rPr>
          <w:rFonts w:ascii="Times New Roman" w:hAnsi="Times New Roman" w:cs="Times New Roman"/>
        </w:rPr>
        <w:t>Maryot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Sparham</w:t>
      </w:r>
      <w:proofErr w:type="spellEnd"/>
      <w:r>
        <w:rPr>
          <w:rFonts w:ascii="Times New Roman" w:hAnsi="Times New Roman" w:cs="Times New Roman"/>
        </w:rPr>
        <w:t>,</w:t>
      </w:r>
    </w:p>
    <w:p w14:paraId="7FA4C256" w14:textId="77777777" w:rsidR="00C91909" w:rsidRDefault="00C91909" w:rsidP="00C919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Norfolk(q.v.).</w:t>
      </w:r>
    </w:p>
    <w:p w14:paraId="6EC05A85" w14:textId="77777777" w:rsidR="00C91909" w:rsidRDefault="00C91909" w:rsidP="00C919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45D9521" w14:textId="77777777" w:rsidR="00C91909" w:rsidRDefault="00C91909" w:rsidP="00C91909">
      <w:pPr>
        <w:rPr>
          <w:rFonts w:ascii="Times New Roman" w:hAnsi="Times New Roman" w:cs="Times New Roman"/>
        </w:rPr>
      </w:pPr>
    </w:p>
    <w:p w14:paraId="752EF3B8" w14:textId="77777777" w:rsidR="00C91909" w:rsidRDefault="00C91909" w:rsidP="00C91909">
      <w:pPr>
        <w:rPr>
          <w:rFonts w:ascii="Times New Roman" w:hAnsi="Times New Roman" w:cs="Times New Roman"/>
        </w:rPr>
      </w:pPr>
    </w:p>
    <w:p w14:paraId="2548C6CB" w14:textId="77777777" w:rsidR="00C91909" w:rsidRDefault="00C91909" w:rsidP="00C919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2B86C97D" w14:textId="77777777" w:rsidR="006B2F86" w:rsidRPr="00E71FC3" w:rsidRDefault="00C919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09EFA" w14:textId="77777777" w:rsidR="00C91909" w:rsidRDefault="00C91909" w:rsidP="00E71FC3">
      <w:r>
        <w:separator/>
      </w:r>
    </w:p>
  </w:endnote>
  <w:endnote w:type="continuationSeparator" w:id="0">
    <w:p w14:paraId="2EF8846B" w14:textId="77777777" w:rsidR="00C91909" w:rsidRDefault="00C9190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114F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C9082" w14:textId="77777777" w:rsidR="00C91909" w:rsidRDefault="00C91909" w:rsidP="00E71FC3">
      <w:r>
        <w:separator/>
      </w:r>
    </w:p>
  </w:footnote>
  <w:footnote w:type="continuationSeparator" w:id="0">
    <w:p w14:paraId="5F792356" w14:textId="77777777" w:rsidR="00C91909" w:rsidRDefault="00C9190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09"/>
    <w:rsid w:val="001A7C09"/>
    <w:rsid w:val="00577BD5"/>
    <w:rsid w:val="00656CBA"/>
    <w:rsid w:val="006A1F77"/>
    <w:rsid w:val="00733BE7"/>
    <w:rsid w:val="00AB52E8"/>
    <w:rsid w:val="00B16D3F"/>
    <w:rsid w:val="00BB41AC"/>
    <w:rsid w:val="00C919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670B"/>
  <w15:chartTrackingRefBased/>
  <w15:docId w15:val="{A4C7F4AE-D1A1-4D44-99F3-278F3836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90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19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2019-05-17T20:30:00Z</dcterms:created>
  <dcterms:modified xsi:type="dcterms:W3CDTF">2019-05-17T20:30:00Z</dcterms:modified>
</cp:coreProperties>
</file>