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1EC04" w14:textId="77777777" w:rsidR="00A12997" w:rsidRDefault="00A12997" w:rsidP="00A129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WOLVERTON</w:t>
      </w:r>
      <w:r>
        <w:rPr>
          <w:rFonts w:cs="Times New Roman"/>
          <w:szCs w:val="24"/>
        </w:rPr>
        <w:t xml:space="preserve">       (fl.1416)</w:t>
      </w:r>
    </w:p>
    <w:p w14:paraId="40283776" w14:textId="77777777" w:rsidR="00A12997" w:rsidRDefault="00A12997" w:rsidP="00A12997">
      <w:pPr>
        <w:pStyle w:val="NoSpacing"/>
        <w:rPr>
          <w:rFonts w:cs="Times New Roman"/>
          <w:szCs w:val="24"/>
        </w:rPr>
      </w:pPr>
    </w:p>
    <w:p w14:paraId="61E473D2" w14:textId="77777777" w:rsidR="00A12997" w:rsidRDefault="00A12997" w:rsidP="00A12997">
      <w:pPr>
        <w:pStyle w:val="NoSpacing"/>
        <w:rPr>
          <w:rFonts w:cs="Times New Roman"/>
          <w:szCs w:val="24"/>
        </w:rPr>
      </w:pPr>
    </w:p>
    <w:p w14:paraId="143C23D9" w14:textId="77777777" w:rsidR="00A12997" w:rsidRDefault="00A12997" w:rsidP="00A129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made a plaint of trespass and assault against William Bowyer, senior.</w:t>
      </w:r>
    </w:p>
    <w:p w14:paraId="6237E62A" w14:textId="77777777" w:rsidR="00A12997" w:rsidRDefault="00A12997" w:rsidP="00A129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Bruton, Somerset(q.v.), William Bowyer, junior, of Bruton(q.v.) and </w:t>
      </w:r>
    </w:p>
    <w:p w14:paraId="1585CB27" w14:textId="77777777" w:rsidR="00A12997" w:rsidRDefault="00A12997" w:rsidP="00A129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Bowyer of Bruton(q.v.).</w:t>
      </w:r>
    </w:p>
    <w:p w14:paraId="48CF4E3D" w14:textId="77777777" w:rsidR="00A12997" w:rsidRDefault="00A12997" w:rsidP="00A129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B7248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53F96768" w14:textId="77777777" w:rsidR="00A12997" w:rsidRDefault="00A12997" w:rsidP="00A12997">
      <w:pPr>
        <w:pStyle w:val="NoSpacing"/>
        <w:rPr>
          <w:rFonts w:cs="Times New Roman"/>
          <w:szCs w:val="24"/>
        </w:rPr>
      </w:pPr>
    </w:p>
    <w:p w14:paraId="2200D42E" w14:textId="77777777" w:rsidR="00A12997" w:rsidRDefault="00A12997" w:rsidP="00A12997">
      <w:pPr>
        <w:pStyle w:val="NoSpacing"/>
        <w:rPr>
          <w:rFonts w:cs="Times New Roman"/>
          <w:szCs w:val="24"/>
        </w:rPr>
      </w:pPr>
    </w:p>
    <w:p w14:paraId="14D8A28F" w14:textId="77777777" w:rsidR="00A12997" w:rsidRDefault="00A12997" w:rsidP="00A129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2025</w:t>
      </w:r>
    </w:p>
    <w:p w14:paraId="0EEB5F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11CF2" w14:textId="77777777" w:rsidR="00A12997" w:rsidRDefault="00A12997" w:rsidP="009139A6">
      <w:r>
        <w:separator/>
      </w:r>
    </w:p>
  </w:endnote>
  <w:endnote w:type="continuationSeparator" w:id="0">
    <w:p w14:paraId="28E644CD" w14:textId="77777777" w:rsidR="00A12997" w:rsidRDefault="00A129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22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8DE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FC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F6C0" w14:textId="77777777" w:rsidR="00A12997" w:rsidRDefault="00A12997" w:rsidP="009139A6">
      <w:r>
        <w:separator/>
      </w:r>
    </w:p>
  </w:footnote>
  <w:footnote w:type="continuationSeparator" w:id="0">
    <w:p w14:paraId="58B502A0" w14:textId="77777777" w:rsidR="00A12997" w:rsidRDefault="00A129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0F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3C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74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99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12997"/>
    <w:rsid w:val="00A3176C"/>
    <w:rsid w:val="00A47C87"/>
    <w:rsid w:val="00AE65F8"/>
    <w:rsid w:val="00B55319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A3C14"/>
  <w15:chartTrackingRefBased/>
  <w15:docId w15:val="{672EA762-B5D5-4378-82ED-E9DFEB20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2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2025-09-14T20:26:00Z</dcterms:created>
  <dcterms:modified xsi:type="dcterms:W3CDTF">2025-09-14T20:26:00Z</dcterms:modified>
</cp:coreProperties>
</file>