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30C27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WOLVERSTON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D65EA7E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1B1B2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6AF646" w14:textId="77777777" w:rsidR="00D016BA" w:rsidRDefault="00D016BA" w:rsidP="00D016BA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2C769188" w14:textId="77777777" w:rsidR="00D016BA" w:rsidRDefault="00D016BA" w:rsidP="00D016B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5BB9C76D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01248335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A3D3A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9BC406" w14:textId="77777777" w:rsidR="00D016BA" w:rsidRDefault="00D016BA" w:rsidP="00D016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667124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EDB8F" w14:textId="77777777" w:rsidR="00D016BA" w:rsidRDefault="00D016BA" w:rsidP="009139A6">
      <w:r>
        <w:separator/>
      </w:r>
    </w:p>
  </w:endnote>
  <w:endnote w:type="continuationSeparator" w:id="0">
    <w:p w14:paraId="65CE387D" w14:textId="77777777" w:rsidR="00D016BA" w:rsidRDefault="00D016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0D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7B4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93A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D7E7F" w14:textId="77777777" w:rsidR="00D016BA" w:rsidRDefault="00D016BA" w:rsidP="009139A6">
      <w:r>
        <w:separator/>
      </w:r>
    </w:p>
  </w:footnote>
  <w:footnote w:type="continuationSeparator" w:id="0">
    <w:p w14:paraId="5BF7C2C0" w14:textId="77777777" w:rsidR="00D016BA" w:rsidRDefault="00D016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65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89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A8A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6B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16B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37FB"/>
  <w15:chartTrackingRefBased/>
  <w15:docId w15:val="{53DA2CA9-2C99-4CD3-8816-E6AF44AA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2021-05-23T21:21:00Z</dcterms:created>
  <dcterms:modified xsi:type="dcterms:W3CDTF">2021-05-23T21:22:00Z</dcterms:modified>
</cp:coreProperties>
</file>