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519DD" w14:textId="77777777" w:rsidR="009104D3" w:rsidRDefault="009104D3" w:rsidP="009104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WOLVERLEY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6A3DDE5E" w14:textId="77777777" w:rsidR="009104D3" w:rsidRDefault="009104D3" w:rsidP="009104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6288A6FF" w14:textId="77777777" w:rsidR="009104D3" w:rsidRDefault="009104D3" w:rsidP="009104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F7B6AB1" w14:textId="77777777" w:rsidR="009104D3" w:rsidRDefault="009104D3" w:rsidP="009104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CB8CAEA" w14:textId="77777777" w:rsidR="009104D3" w:rsidRDefault="009104D3" w:rsidP="009104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484D38D7" w14:textId="77777777" w:rsidR="009104D3" w:rsidRDefault="009104D3" w:rsidP="009104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558A7508" w14:textId="77777777" w:rsidR="009104D3" w:rsidRPr="00065994" w:rsidRDefault="009104D3" w:rsidP="009104D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BB8A772" w14:textId="77777777" w:rsidR="009104D3" w:rsidRDefault="009104D3" w:rsidP="009104D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5FC9DB3" w14:textId="77777777" w:rsidR="009104D3" w:rsidRDefault="009104D3" w:rsidP="009104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73ABB56" w14:textId="77777777" w:rsidR="009104D3" w:rsidRDefault="009104D3" w:rsidP="009104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331ADE1" w14:textId="77777777" w:rsidR="009104D3" w:rsidRDefault="009104D3" w:rsidP="009104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17 April 2024</w:t>
      </w:r>
    </w:p>
    <w:p w14:paraId="759DA1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4BCF3C" w14:textId="77777777" w:rsidR="009104D3" w:rsidRDefault="009104D3" w:rsidP="009139A6">
      <w:r>
        <w:separator/>
      </w:r>
    </w:p>
  </w:endnote>
  <w:endnote w:type="continuationSeparator" w:id="0">
    <w:p w14:paraId="252EA2B3" w14:textId="77777777" w:rsidR="009104D3" w:rsidRDefault="009104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FE4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21F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B54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B4782" w14:textId="77777777" w:rsidR="009104D3" w:rsidRDefault="009104D3" w:rsidP="009139A6">
      <w:r>
        <w:separator/>
      </w:r>
    </w:p>
  </w:footnote>
  <w:footnote w:type="continuationSeparator" w:id="0">
    <w:p w14:paraId="792A9935" w14:textId="77777777" w:rsidR="009104D3" w:rsidRDefault="009104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B65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9D9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653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D3"/>
    <w:rsid w:val="000666E0"/>
    <w:rsid w:val="002510B7"/>
    <w:rsid w:val="00270799"/>
    <w:rsid w:val="003A7117"/>
    <w:rsid w:val="005C130B"/>
    <w:rsid w:val="00826F5C"/>
    <w:rsid w:val="009104D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ED4ED"/>
  <w15:chartTrackingRefBased/>
  <w15:docId w15:val="{994E5629-8960-4007-9C56-027682D8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2024-05-12T18:59:00Z</dcterms:created>
  <dcterms:modified xsi:type="dcterms:W3CDTF">2024-05-12T18:59:00Z</dcterms:modified>
</cp:coreProperties>
</file>