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7837F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WOLVEN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5FC8D48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</w:p>
    <w:p w14:paraId="24C4DD72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</w:p>
    <w:p w14:paraId="2F703389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4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Horsham, Sussex,</w:t>
      </w:r>
    </w:p>
    <w:p w14:paraId="7E75CF6E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Margaret Tresham(q.v.).</w:t>
      </w:r>
    </w:p>
    <w:p w14:paraId="08A3A5CD" w14:textId="77777777" w:rsidR="00F57624" w:rsidRDefault="00F57624" w:rsidP="00F5762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91C6040" w14:textId="77777777" w:rsidR="00F57624" w:rsidRDefault="00F57624" w:rsidP="00F5762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p.75)</w:t>
      </w:r>
    </w:p>
    <w:p w14:paraId="20A52243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</w:p>
    <w:p w14:paraId="7A2021DA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</w:p>
    <w:p w14:paraId="3DBFAD45" w14:textId="77777777" w:rsidR="00F57624" w:rsidRDefault="00F57624" w:rsidP="00F5762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7A2987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33EF4" w14:textId="77777777" w:rsidR="00F57624" w:rsidRDefault="00F57624" w:rsidP="009139A6">
      <w:r>
        <w:separator/>
      </w:r>
    </w:p>
  </w:endnote>
  <w:endnote w:type="continuationSeparator" w:id="0">
    <w:p w14:paraId="522122A5" w14:textId="77777777" w:rsidR="00F57624" w:rsidRDefault="00F576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176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1F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F9E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84D8C" w14:textId="77777777" w:rsidR="00F57624" w:rsidRDefault="00F57624" w:rsidP="009139A6">
      <w:r>
        <w:separator/>
      </w:r>
    </w:p>
  </w:footnote>
  <w:footnote w:type="continuationSeparator" w:id="0">
    <w:p w14:paraId="7D065699" w14:textId="77777777" w:rsidR="00F57624" w:rsidRDefault="00F576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63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9E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70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2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5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0DC4E"/>
  <w15:chartTrackingRefBased/>
  <w15:docId w15:val="{CBB5065F-C98A-408D-8FDE-4DB72E00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2023-06-14T20:35:00Z</dcterms:created>
  <dcterms:modified xsi:type="dcterms:W3CDTF">2023-06-14T20:35:00Z</dcterms:modified>
</cp:coreProperties>
</file>