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A283D" w14:textId="77777777" w:rsidR="00CC02EB" w:rsidRDefault="00CC02EB" w:rsidP="00CC02E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WOLVEN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05866363" w14:textId="77777777" w:rsidR="00CC02EB" w:rsidRDefault="00CC02EB" w:rsidP="00CC02EB">
      <w:pPr>
        <w:pStyle w:val="NoSpacing"/>
        <w:rPr>
          <w:rFonts w:eastAsia="Times New Roman" w:cs="Times New Roman"/>
          <w:szCs w:val="24"/>
        </w:rPr>
      </w:pPr>
    </w:p>
    <w:p w14:paraId="0F9F7B6C" w14:textId="77777777" w:rsidR="00CC02EB" w:rsidRDefault="00CC02EB" w:rsidP="00CC02EB">
      <w:pPr>
        <w:pStyle w:val="NoSpacing"/>
        <w:rPr>
          <w:rFonts w:eastAsia="Times New Roman" w:cs="Times New Roman"/>
          <w:szCs w:val="24"/>
        </w:rPr>
      </w:pPr>
    </w:p>
    <w:p w14:paraId="744EA962" w14:textId="77777777" w:rsidR="00CC02EB" w:rsidRDefault="00CC02EB" w:rsidP="00CC02E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4 Nov.1484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Horsham, Sussex,</w:t>
      </w:r>
    </w:p>
    <w:p w14:paraId="08C51BED" w14:textId="77777777" w:rsidR="00CC02EB" w:rsidRDefault="00CC02EB" w:rsidP="00CC02E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into </w:t>
      </w:r>
      <w:proofErr w:type="gramStart"/>
      <w:r>
        <w:rPr>
          <w:rFonts w:eastAsia="Times New Roman" w:cs="Times New Roman"/>
          <w:szCs w:val="24"/>
        </w:rPr>
        <w:t>lands</w:t>
      </w:r>
      <w:proofErr w:type="gramEnd"/>
      <w:r>
        <w:rPr>
          <w:rFonts w:eastAsia="Times New Roman" w:cs="Times New Roman"/>
          <w:szCs w:val="24"/>
        </w:rPr>
        <w:t xml:space="preserve"> of Sir Richard Fiennes, Lord Dacre(q.v.).</w:t>
      </w:r>
    </w:p>
    <w:p w14:paraId="0CCD0860" w14:textId="77777777" w:rsidR="00CC02EB" w:rsidRDefault="00CC02EB" w:rsidP="00CC02EB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30C703F9" w14:textId="77777777" w:rsidR="00CC02EB" w:rsidRDefault="00CC02EB" w:rsidP="00CC02EB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pp.128-9)</w:t>
      </w:r>
    </w:p>
    <w:p w14:paraId="5DF02AAB" w14:textId="77777777" w:rsidR="00CC02EB" w:rsidRDefault="00CC02EB" w:rsidP="00CC02EB">
      <w:pPr>
        <w:pStyle w:val="NoSpacing"/>
        <w:rPr>
          <w:rFonts w:eastAsia="Times New Roman" w:cs="Times New Roman"/>
          <w:szCs w:val="24"/>
        </w:rPr>
      </w:pPr>
    </w:p>
    <w:p w14:paraId="61A1B956" w14:textId="77777777" w:rsidR="00CC02EB" w:rsidRDefault="00CC02EB" w:rsidP="00CC02EB">
      <w:pPr>
        <w:pStyle w:val="NoSpacing"/>
        <w:rPr>
          <w:rFonts w:eastAsia="Times New Roman" w:cs="Times New Roman"/>
          <w:szCs w:val="24"/>
        </w:rPr>
      </w:pPr>
    </w:p>
    <w:p w14:paraId="14500292" w14:textId="77777777" w:rsidR="00CC02EB" w:rsidRDefault="00CC02EB" w:rsidP="00CC02E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28 September 2023</w:t>
      </w:r>
    </w:p>
    <w:p w14:paraId="1BECBA2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205C4" w14:textId="77777777" w:rsidR="00CC02EB" w:rsidRDefault="00CC02EB" w:rsidP="009139A6">
      <w:r>
        <w:separator/>
      </w:r>
    </w:p>
  </w:endnote>
  <w:endnote w:type="continuationSeparator" w:id="0">
    <w:p w14:paraId="06C6580D" w14:textId="77777777" w:rsidR="00CC02EB" w:rsidRDefault="00CC02E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A563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7552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62AB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AE68A5" w14:textId="77777777" w:rsidR="00CC02EB" w:rsidRDefault="00CC02EB" w:rsidP="009139A6">
      <w:r>
        <w:separator/>
      </w:r>
    </w:p>
  </w:footnote>
  <w:footnote w:type="continuationSeparator" w:id="0">
    <w:p w14:paraId="2DDBB0FB" w14:textId="77777777" w:rsidR="00CC02EB" w:rsidRDefault="00CC02E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096B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1080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2150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2EB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CC02EB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A1836"/>
  <w15:chartTrackingRefBased/>
  <w15:docId w15:val="{5D06A785-8679-4F43-8E02-FE9E92BD4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2023-09-28T16:50:00Z</dcterms:created>
  <dcterms:modified xsi:type="dcterms:W3CDTF">2023-09-28T16:51:00Z</dcterms:modified>
</cp:coreProperties>
</file>