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D3D95" w14:textId="77777777" w:rsidR="008E3E99" w:rsidRDefault="008E3E99" w:rsidP="008E3E9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Joan WOLVEN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fl.1497)</w:t>
      </w:r>
    </w:p>
    <w:p w14:paraId="0EE0334F" w14:textId="77777777" w:rsidR="008E3E99" w:rsidRDefault="008E3E99" w:rsidP="008E3E9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Lydd, Kent.</w:t>
      </w:r>
    </w:p>
    <w:p w14:paraId="4A1D0E54" w14:textId="77777777" w:rsidR="008E3E99" w:rsidRDefault="008E3E99" w:rsidP="008E3E9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7BB81EF" w14:textId="77777777" w:rsidR="008E3E99" w:rsidRDefault="008E3E99" w:rsidP="008E3E9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F748A5C" w14:textId="77777777" w:rsidR="008E3E99" w:rsidRDefault="008E3E99" w:rsidP="008E3E9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Jun.</w:t>
      </w:r>
      <w:r>
        <w:rPr>
          <w:rFonts w:ascii="Times New Roman" w:hAnsi="Times New Roman" w:cs="Times New Roman"/>
          <w:sz w:val="24"/>
          <w:szCs w:val="24"/>
        </w:rPr>
        <w:tab/>
        <w:t>1497</w:t>
      </w:r>
      <w:r>
        <w:rPr>
          <w:rFonts w:ascii="Times New Roman" w:hAnsi="Times New Roman" w:cs="Times New Roman"/>
          <w:sz w:val="24"/>
          <w:szCs w:val="24"/>
        </w:rPr>
        <w:tab/>
        <w:t>She made her Will.</w:t>
      </w:r>
    </w:p>
    <w:p w14:paraId="44ECD1C6" w14:textId="77777777" w:rsidR="008E3E99" w:rsidRDefault="008E3E99" w:rsidP="008E3E9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E6BE1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</w:t>
        </w:r>
        <w:r>
          <w:rPr>
            <w:rStyle w:val="Hyperlink"/>
            <w:rFonts w:ascii="Times New Roman" w:hAnsi="Times New Roman" w:cs="Times New Roman"/>
            <w:sz w:val="24"/>
            <w:szCs w:val="24"/>
          </w:rPr>
          <w:t>W</w:t>
        </w:r>
        <w:r w:rsidRPr="00EE6BE1">
          <w:rPr>
            <w:rStyle w:val="Hyperlink"/>
            <w:rFonts w:ascii="Times New Roman" w:hAnsi="Times New Roman" w:cs="Times New Roman"/>
            <w:sz w:val="24"/>
            <w:szCs w:val="24"/>
          </w:rPr>
          <w:t>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4C38776A" w14:textId="77777777" w:rsidR="008E3E99" w:rsidRDefault="008E3E99" w:rsidP="008E3E9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D49F939" w14:textId="77777777" w:rsidR="008E3E99" w:rsidRDefault="008E3E99" w:rsidP="008E3E9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9EABFC6" w14:textId="77777777" w:rsidR="008E3E99" w:rsidRDefault="008E3E99" w:rsidP="008E3E9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June 2022</w:t>
      </w:r>
    </w:p>
    <w:p w14:paraId="4FE9981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98FA10" w14:textId="77777777" w:rsidR="008E3E99" w:rsidRDefault="008E3E99" w:rsidP="009139A6">
      <w:r>
        <w:separator/>
      </w:r>
    </w:p>
  </w:endnote>
  <w:endnote w:type="continuationSeparator" w:id="0">
    <w:p w14:paraId="63F7EE0E" w14:textId="77777777" w:rsidR="008E3E99" w:rsidRDefault="008E3E9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6B4E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9BE5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BFC4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CA46A" w14:textId="77777777" w:rsidR="008E3E99" w:rsidRDefault="008E3E99" w:rsidP="009139A6">
      <w:r>
        <w:separator/>
      </w:r>
    </w:p>
  </w:footnote>
  <w:footnote w:type="continuationSeparator" w:id="0">
    <w:p w14:paraId="01C51F1F" w14:textId="77777777" w:rsidR="008E3E99" w:rsidRDefault="008E3E9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F2F7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B98D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13A9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E99"/>
    <w:rsid w:val="000666E0"/>
    <w:rsid w:val="002510B7"/>
    <w:rsid w:val="005C130B"/>
    <w:rsid w:val="00826F5C"/>
    <w:rsid w:val="008E3E99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BC34B"/>
  <w15:chartTrackingRefBased/>
  <w15:docId w15:val="{3464EED1-7ECA-4AD1-8EEA-4792EA53D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E3E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H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2022-08-01T18:48:00Z</dcterms:created>
  <dcterms:modified xsi:type="dcterms:W3CDTF">2022-08-01T18:49:00Z</dcterms:modified>
</cp:coreProperties>
</file>