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7DF375" w14:textId="3B8FBA80" w:rsidR="006B2F86" w:rsidRDefault="00310DB5" w:rsidP="00310DB5">
      <w:pPr>
        <w:pStyle w:val="NoSpacing"/>
        <w:jc w:val="both"/>
      </w:pPr>
      <w:r>
        <w:rPr>
          <w:u w:val="single"/>
        </w:rPr>
        <w:t>Joan WOLVEN</w:t>
      </w:r>
      <w:r>
        <w:t xml:space="preserve">   </w:t>
      </w:r>
      <w:proofErr w:type="gramStart"/>
      <w:r>
        <w:t xml:space="preserve">   (</w:t>
      </w:r>
      <w:proofErr w:type="gramEnd"/>
      <w:r>
        <w:t>d.1497)</w:t>
      </w:r>
    </w:p>
    <w:p w14:paraId="13F29C37" w14:textId="41754A02" w:rsidR="00310DB5" w:rsidRDefault="00310DB5" w:rsidP="00310DB5">
      <w:pPr>
        <w:pStyle w:val="NoSpacing"/>
        <w:jc w:val="both"/>
      </w:pPr>
      <w:r>
        <w:t>of Lydd, Kent.</w:t>
      </w:r>
    </w:p>
    <w:p w14:paraId="4BA50352" w14:textId="147D3D67" w:rsidR="00310DB5" w:rsidRDefault="00310DB5" w:rsidP="00310DB5">
      <w:pPr>
        <w:pStyle w:val="NoSpacing"/>
        <w:jc w:val="both"/>
      </w:pPr>
    </w:p>
    <w:p w14:paraId="23A95F61" w14:textId="33BCC03D" w:rsidR="00310DB5" w:rsidRDefault="00310DB5" w:rsidP="00310DB5">
      <w:pPr>
        <w:pStyle w:val="NoSpacing"/>
        <w:jc w:val="both"/>
      </w:pPr>
    </w:p>
    <w:p w14:paraId="34DBEE0C" w14:textId="401ECA35" w:rsidR="00310DB5" w:rsidRDefault="00310DB5" w:rsidP="00310DB5">
      <w:pPr>
        <w:pStyle w:val="NoSpacing"/>
      </w:pPr>
      <w:r>
        <w:tab/>
        <w:t>1497</w:t>
      </w:r>
      <w:r>
        <w:tab/>
        <w:t>Sh</w:t>
      </w:r>
      <w:r>
        <w:t>e made h</w:t>
      </w:r>
      <w:r>
        <w:t>er</w:t>
      </w:r>
      <w:r>
        <w:t xml:space="preserve"> Will.</w:t>
      </w:r>
    </w:p>
    <w:p w14:paraId="6B27C03F" w14:textId="419C456B" w:rsidR="00310DB5" w:rsidRDefault="00310DB5" w:rsidP="00310DB5">
      <w:pPr>
        <w:pStyle w:val="NoSpacing"/>
        <w:jc w:val="both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32/4/159b)</w:t>
      </w:r>
    </w:p>
    <w:p w14:paraId="1D11F2B4" w14:textId="585C6158" w:rsidR="00310DB5" w:rsidRDefault="00310DB5" w:rsidP="00310DB5">
      <w:pPr>
        <w:pStyle w:val="NoSpacing"/>
      </w:pPr>
      <w:r>
        <w:tab/>
        <w:t>1497</w:t>
      </w:r>
      <w:r>
        <w:tab/>
      </w:r>
      <w:r>
        <w:t>Probate of h</w:t>
      </w:r>
      <w:r>
        <w:t>er</w:t>
      </w:r>
      <w:bookmarkStart w:id="0" w:name="_GoBack"/>
      <w:bookmarkEnd w:id="0"/>
      <w:r>
        <w:t xml:space="preserve"> Will.  (ibid.)</w:t>
      </w:r>
    </w:p>
    <w:p w14:paraId="549897FD" w14:textId="77777777" w:rsidR="00310DB5" w:rsidRDefault="00310DB5" w:rsidP="00310DB5">
      <w:pPr>
        <w:pStyle w:val="NoSpacing"/>
      </w:pPr>
    </w:p>
    <w:p w14:paraId="7D0BB261" w14:textId="77777777" w:rsidR="00310DB5" w:rsidRDefault="00310DB5" w:rsidP="00310DB5">
      <w:pPr>
        <w:pStyle w:val="NoSpacing"/>
      </w:pPr>
    </w:p>
    <w:p w14:paraId="44C71B8A" w14:textId="77777777" w:rsidR="00310DB5" w:rsidRDefault="00310DB5" w:rsidP="00310DB5">
      <w:pPr>
        <w:pStyle w:val="NoSpacing"/>
      </w:pPr>
      <w:r>
        <w:t>28 February 2018</w:t>
      </w:r>
    </w:p>
    <w:p w14:paraId="231FF49D" w14:textId="7A7CB6DF" w:rsidR="00310DB5" w:rsidRPr="00310DB5" w:rsidRDefault="00310DB5" w:rsidP="00310DB5">
      <w:pPr>
        <w:pStyle w:val="NoSpacing"/>
        <w:jc w:val="both"/>
      </w:pPr>
    </w:p>
    <w:sectPr w:rsidR="00310DB5" w:rsidRPr="00310DB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9EB6E" w14:textId="77777777" w:rsidR="00310DB5" w:rsidRDefault="00310DB5" w:rsidP="00E71FC3">
      <w:pPr>
        <w:spacing w:after="0" w:line="240" w:lineRule="auto"/>
      </w:pPr>
      <w:r>
        <w:separator/>
      </w:r>
    </w:p>
  </w:endnote>
  <w:endnote w:type="continuationSeparator" w:id="0">
    <w:p w14:paraId="2D975925" w14:textId="77777777" w:rsidR="00310DB5" w:rsidRDefault="00310D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B682B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9074E" w14:textId="77777777" w:rsidR="00310DB5" w:rsidRDefault="00310DB5" w:rsidP="00E71FC3">
      <w:pPr>
        <w:spacing w:after="0" w:line="240" w:lineRule="auto"/>
      </w:pPr>
      <w:r>
        <w:separator/>
      </w:r>
    </w:p>
  </w:footnote>
  <w:footnote w:type="continuationSeparator" w:id="0">
    <w:p w14:paraId="652B5C87" w14:textId="77777777" w:rsidR="00310DB5" w:rsidRDefault="00310D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DB5"/>
    <w:rsid w:val="001A7C09"/>
    <w:rsid w:val="00310DB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E44CD"/>
  <w15:chartTrackingRefBased/>
  <w15:docId w15:val="{6A45049F-9395-4E8E-9FF4-53E302DDE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8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2018-02-28T21:52:00Z</dcterms:created>
  <dcterms:modified xsi:type="dcterms:W3CDTF">2018-02-28T21:54:00Z</dcterms:modified>
</cp:coreProperties>
</file>