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7F5AB" w14:textId="531BEA83" w:rsidR="001531F4" w:rsidRDefault="001531F4" w:rsidP="00153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WOLVEDON</w:t>
      </w:r>
      <w:r>
        <w:rPr>
          <w:rFonts w:ascii="Times New Roman" w:hAnsi="Times New Roman" w:cs="Times New Roman"/>
          <w:sz w:val="24"/>
          <w:szCs w:val="24"/>
        </w:rPr>
        <w:t xml:space="preserve">       (fl.146</w:t>
      </w:r>
      <w:r w:rsidR="00B700E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-70)</w:t>
      </w:r>
    </w:p>
    <w:p w14:paraId="3B3861DC" w14:textId="77777777" w:rsidR="001531F4" w:rsidRDefault="001531F4" w:rsidP="001531F4">
      <w:pPr>
        <w:rPr>
          <w:rFonts w:ascii="Times New Roman" w:hAnsi="Times New Roman" w:cs="Times New Roman"/>
          <w:sz w:val="24"/>
          <w:szCs w:val="24"/>
        </w:rPr>
      </w:pPr>
    </w:p>
    <w:p w14:paraId="7D0F0C5C" w14:textId="54D0997B" w:rsidR="001531F4" w:rsidRDefault="001531F4" w:rsidP="001531F4">
      <w:pPr>
        <w:rPr>
          <w:rFonts w:ascii="Times New Roman" w:hAnsi="Times New Roman" w:cs="Times New Roman"/>
          <w:sz w:val="24"/>
          <w:szCs w:val="24"/>
        </w:rPr>
      </w:pPr>
    </w:p>
    <w:p w14:paraId="5E26DE98" w14:textId="77777777" w:rsidR="00B700E8" w:rsidRDefault="00B700E8" w:rsidP="00B700E8">
      <w:pPr>
        <w:pStyle w:val="NoSpacing"/>
        <w:ind w:left="1440" w:hanging="1440"/>
        <w:jc w:val="both"/>
      </w:pPr>
      <w:r>
        <w:t xml:space="preserve">  3 Nov.1465</w:t>
      </w:r>
      <w:r>
        <w:tab/>
        <w:t>Settlement of his action against John Cotha Trenaygnon(q.v.), and his wife,</w:t>
      </w:r>
    </w:p>
    <w:p w14:paraId="143659DE" w14:textId="77777777" w:rsidR="00B700E8" w:rsidRDefault="00B700E8" w:rsidP="00B700E8">
      <w:pPr>
        <w:pStyle w:val="NoSpacing"/>
        <w:ind w:left="1440" w:hanging="1440"/>
        <w:jc w:val="both"/>
      </w:pPr>
      <w:r>
        <w:tab/>
        <w:t>Joan(q.v.), deforciants of a messuage, 30 acres of land, 6 acres of meadow</w:t>
      </w:r>
    </w:p>
    <w:p w14:paraId="04225BAA" w14:textId="77777777" w:rsidR="00B700E8" w:rsidRDefault="00B700E8" w:rsidP="00B700E8">
      <w:pPr>
        <w:pStyle w:val="NoSpacing"/>
        <w:ind w:left="1440" w:hanging="1440"/>
        <w:jc w:val="both"/>
      </w:pPr>
      <w:r>
        <w:tab/>
        <w:t>and 10 acres of furze and heath in Tredinnick, Cornwall.</w:t>
      </w:r>
    </w:p>
    <w:p w14:paraId="619CF9C5" w14:textId="590C9095" w:rsidR="00B700E8" w:rsidRPr="00B700E8" w:rsidRDefault="00B700E8" w:rsidP="00B700E8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B700E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B700E8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www.medievalgenealogy.org.uk/fines/abstracts/CP_25_1_34_44.shtml</w:t>
        </w:r>
      </w:hyperlink>
      <w:r w:rsidRPr="00B700E8">
        <w:rPr>
          <w:rFonts w:ascii="Times New Roman" w:hAnsi="Times New Roman" w:cs="Times New Roman"/>
          <w:sz w:val="24"/>
          <w:szCs w:val="24"/>
        </w:rPr>
        <w:t>)</w:t>
      </w:r>
    </w:p>
    <w:p w14:paraId="455A24A6" w14:textId="77777777" w:rsidR="001531F4" w:rsidRDefault="001531F4" w:rsidP="00153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1468-70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Cornwall.</w:t>
      </w:r>
    </w:p>
    <w:p w14:paraId="2E3CDEA1" w14:textId="77777777" w:rsidR="001531F4" w:rsidRDefault="001531F4" w:rsidP="00153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703596A9" w14:textId="77777777" w:rsidR="001531F4" w:rsidRDefault="001531F4" w:rsidP="001531F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Pub. By The Society of Clerks of the Peace of Counties and Clerks of County Councils,1961 p.69)</w:t>
      </w:r>
    </w:p>
    <w:p w14:paraId="52E1B8DF" w14:textId="77777777" w:rsidR="001531F4" w:rsidRDefault="001531F4" w:rsidP="001531F4">
      <w:pPr>
        <w:rPr>
          <w:rFonts w:ascii="Times New Roman" w:hAnsi="Times New Roman" w:cs="Times New Roman"/>
          <w:sz w:val="24"/>
          <w:szCs w:val="24"/>
        </w:rPr>
      </w:pPr>
    </w:p>
    <w:p w14:paraId="387E1702" w14:textId="77777777" w:rsidR="001531F4" w:rsidRDefault="001531F4" w:rsidP="001531F4">
      <w:pPr>
        <w:rPr>
          <w:rFonts w:ascii="Times New Roman" w:hAnsi="Times New Roman" w:cs="Times New Roman"/>
          <w:sz w:val="24"/>
          <w:szCs w:val="24"/>
        </w:rPr>
      </w:pPr>
    </w:p>
    <w:p w14:paraId="584572F4" w14:textId="2635F24C" w:rsidR="001531F4" w:rsidRDefault="001531F4" w:rsidP="00153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7E9D02BB" w14:textId="55A3CE05" w:rsidR="00B700E8" w:rsidRDefault="00B700E8" w:rsidP="00153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November 2021</w:t>
      </w:r>
    </w:p>
    <w:p w14:paraId="7B57E290" w14:textId="77777777" w:rsidR="006B2F86" w:rsidRPr="00E71FC3" w:rsidRDefault="00B700E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61F17" w14:textId="77777777" w:rsidR="001531F4" w:rsidRDefault="001531F4" w:rsidP="00E71FC3">
      <w:r>
        <w:separator/>
      </w:r>
    </w:p>
  </w:endnote>
  <w:endnote w:type="continuationSeparator" w:id="0">
    <w:p w14:paraId="6723F952" w14:textId="77777777" w:rsidR="001531F4" w:rsidRDefault="001531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4A8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ADD71" w14:textId="77777777" w:rsidR="001531F4" w:rsidRDefault="001531F4" w:rsidP="00E71FC3">
      <w:r>
        <w:separator/>
      </w:r>
    </w:p>
  </w:footnote>
  <w:footnote w:type="continuationSeparator" w:id="0">
    <w:p w14:paraId="1079D7D8" w14:textId="77777777" w:rsidR="001531F4" w:rsidRDefault="001531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F4"/>
    <w:rsid w:val="001531F4"/>
    <w:rsid w:val="001A7C09"/>
    <w:rsid w:val="00577BD5"/>
    <w:rsid w:val="00656CBA"/>
    <w:rsid w:val="006A1F77"/>
    <w:rsid w:val="00733BE7"/>
    <w:rsid w:val="00AB52E8"/>
    <w:rsid w:val="00B16D3F"/>
    <w:rsid w:val="00B700E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5A71E"/>
  <w15:chartTrackingRefBased/>
  <w15:docId w15:val="{5416134F-FDF4-4117-809D-4241E55A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1F4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700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34_44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2018-10-02T19:05:00Z</dcterms:created>
  <dcterms:modified xsi:type="dcterms:W3CDTF">2021-11-09T11:59:00Z</dcterms:modified>
</cp:coreProperties>
</file>