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1F34" w14:textId="77777777" w:rsidR="00865931" w:rsidRDefault="00865931" w:rsidP="008659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WOLVECOT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397DF91D" w14:textId="77777777" w:rsidR="00865931" w:rsidRDefault="00865931" w:rsidP="00865931">
      <w:pPr>
        <w:pStyle w:val="NoSpacing"/>
        <w:rPr>
          <w:rFonts w:cs="Times New Roman"/>
          <w:szCs w:val="24"/>
        </w:rPr>
      </w:pPr>
    </w:p>
    <w:p w14:paraId="30CAA49A" w14:textId="77777777" w:rsidR="00865931" w:rsidRDefault="00865931" w:rsidP="00865931">
      <w:pPr>
        <w:pStyle w:val="NoSpacing"/>
        <w:rPr>
          <w:rFonts w:cs="Times New Roman"/>
          <w:szCs w:val="24"/>
        </w:rPr>
      </w:pPr>
    </w:p>
    <w:p w14:paraId="69198454" w14:textId="77777777" w:rsidR="00865931" w:rsidRDefault="00865931" w:rsidP="008659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Mar.1406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Dunster, Somerset,</w:t>
      </w:r>
    </w:p>
    <w:p w14:paraId="12F6894C" w14:textId="77777777" w:rsidR="00865931" w:rsidRDefault="00865931" w:rsidP="008659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16FDE8FA" w14:textId="77777777" w:rsidR="00865931" w:rsidRDefault="00865931" w:rsidP="008659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https://inquisitionspostmortem.ac.uk/view/inquisition/19-082/</w:t>
        </w:r>
      </w:hyperlink>
      <w:r>
        <w:rPr>
          <w:rFonts w:cs="Times New Roman"/>
          <w:szCs w:val="24"/>
        </w:rPr>
        <w:t xml:space="preserve"> )</w:t>
      </w:r>
    </w:p>
    <w:p w14:paraId="25DF736C" w14:textId="77777777" w:rsidR="00865931" w:rsidRDefault="00865931" w:rsidP="00865931">
      <w:pPr>
        <w:pStyle w:val="NoSpacing"/>
        <w:rPr>
          <w:rFonts w:cs="Times New Roman"/>
          <w:szCs w:val="24"/>
        </w:rPr>
      </w:pPr>
    </w:p>
    <w:p w14:paraId="085BBD58" w14:textId="77777777" w:rsidR="00865931" w:rsidRDefault="00865931" w:rsidP="00865931">
      <w:pPr>
        <w:pStyle w:val="NoSpacing"/>
        <w:rPr>
          <w:rFonts w:cs="Times New Roman"/>
          <w:szCs w:val="24"/>
        </w:rPr>
      </w:pPr>
    </w:p>
    <w:p w14:paraId="427B9AE8" w14:textId="77777777" w:rsidR="00865931" w:rsidRDefault="00865931" w:rsidP="008659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63F24C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1A302" w14:textId="77777777" w:rsidR="00865931" w:rsidRDefault="00865931" w:rsidP="009139A6">
      <w:r>
        <w:separator/>
      </w:r>
    </w:p>
  </w:endnote>
  <w:endnote w:type="continuationSeparator" w:id="0">
    <w:p w14:paraId="54C65662" w14:textId="77777777" w:rsidR="00865931" w:rsidRDefault="008659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D31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B8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B2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0C7B1" w14:textId="77777777" w:rsidR="00865931" w:rsidRDefault="00865931" w:rsidP="009139A6">
      <w:r>
        <w:separator/>
      </w:r>
    </w:p>
  </w:footnote>
  <w:footnote w:type="continuationSeparator" w:id="0">
    <w:p w14:paraId="3E0508F7" w14:textId="77777777" w:rsidR="00865931" w:rsidRDefault="008659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D5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FF8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81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31"/>
    <w:rsid w:val="000666E0"/>
    <w:rsid w:val="002510B7"/>
    <w:rsid w:val="005C130B"/>
    <w:rsid w:val="00826F5C"/>
    <w:rsid w:val="0086593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5ED51"/>
  <w15:chartTrackingRefBased/>
  <w15:docId w15:val="{E9E2F60D-C02C-49EA-B27B-7705BD7E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59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2023-12-10T19:20:00Z</dcterms:created>
  <dcterms:modified xsi:type="dcterms:W3CDTF">2023-12-10T19:20:00Z</dcterms:modified>
</cp:coreProperties>
</file>