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111FC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WOLTON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85BE909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Whalley, Lancashire. Yeoman.</w:t>
      </w:r>
    </w:p>
    <w:p w14:paraId="1907B4BF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</w:p>
    <w:p w14:paraId="57ADB8E2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</w:p>
    <w:p w14:paraId="3E9AAA77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4E8A7471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30A1EB64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ED03B16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</w:p>
    <w:p w14:paraId="25779A14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</w:p>
    <w:p w14:paraId="785EB7FF" w14:textId="77777777" w:rsidR="00A700B8" w:rsidRDefault="00A700B8" w:rsidP="00A700B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3869B1F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C6614" w14:textId="77777777" w:rsidR="00A700B8" w:rsidRDefault="00A700B8" w:rsidP="009139A6">
      <w:r>
        <w:separator/>
      </w:r>
    </w:p>
  </w:endnote>
  <w:endnote w:type="continuationSeparator" w:id="0">
    <w:p w14:paraId="12B9BB39" w14:textId="77777777" w:rsidR="00A700B8" w:rsidRDefault="00A700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7D4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15A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C7E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E2FC5" w14:textId="77777777" w:rsidR="00A700B8" w:rsidRDefault="00A700B8" w:rsidP="009139A6">
      <w:r>
        <w:separator/>
      </w:r>
    </w:p>
  </w:footnote>
  <w:footnote w:type="continuationSeparator" w:id="0">
    <w:p w14:paraId="5CACB25B" w14:textId="77777777" w:rsidR="00A700B8" w:rsidRDefault="00A700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07A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52E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84A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0B8"/>
    <w:rsid w:val="000666E0"/>
    <w:rsid w:val="002510B7"/>
    <w:rsid w:val="005C130B"/>
    <w:rsid w:val="00826F5C"/>
    <w:rsid w:val="009139A6"/>
    <w:rsid w:val="009448BB"/>
    <w:rsid w:val="00947624"/>
    <w:rsid w:val="00A3176C"/>
    <w:rsid w:val="00A700B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02280"/>
  <w15:chartTrackingRefBased/>
  <w15:docId w15:val="{3E625022-0E9F-42AD-ABAF-12C2EA06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700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2022-12-19T20:15:00Z</dcterms:created>
  <dcterms:modified xsi:type="dcterms:W3CDTF">2022-12-19T20:15:00Z</dcterms:modified>
</cp:coreProperties>
</file>