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330B6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WOLTON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190A383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Whalley, Lancashire. Yeoman.</w:t>
      </w:r>
    </w:p>
    <w:p w14:paraId="04DDB9ED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</w:p>
    <w:p w14:paraId="49326AB3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</w:p>
    <w:p w14:paraId="2E34384F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Christopher Parsons, clerk(q.v.), brought a plaint of trespass, taking and</w:t>
      </w:r>
    </w:p>
    <w:p w14:paraId="2460FC07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assault against him and at least 32 others.</w:t>
      </w:r>
    </w:p>
    <w:p w14:paraId="37B15D67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2A590F7C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</w:p>
    <w:p w14:paraId="35B3E46F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</w:p>
    <w:p w14:paraId="514F4EBD" w14:textId="77777777" w:rsidR="00FD71A8" w:rsidRDefault="00FD71A8" w:rsidP="00FD71A8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21 October 2022</w:t>
      </w:r>
    </w:p>
    <w:p w14:paraId="2C5F29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19356" w14:textId="77777777" w:rsidR="00FD71A8" w:rsidRDefault="00FD71A8" w:rsidP="009139A6">
      <w:r>
        <w:separator/>
      </w:r>
    </w:p>
  </w:endnote>
  <w:endnote w:type="continuationSeparator" w:id="0">
    <w:p w14:paraId="2F306378" w14:textId="77777777" w:rsidR="00FD71A8" w:rsidRDefault="00FD71A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7AA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B6D5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1EAE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467E0" w14:textId="77777777" w:rsidR="00FD71A8" w:rsidRDefault="00FD71A8" w:rsidP="009139A6">
      <w:r>
        <w:separator/>
      </w:r>
    </w:p>
  </w:footnote>
  <w:footnote w:type="continuationSeparator" w:id="0">
    <w:p w14:paraId="35C5AE9D" w14:textId="77777777" w:rsidR="00FD71A8" w:rsidRDefault="00FD71A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3D67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147A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D4DED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1A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D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26482"/>
  <w15:chartTrackingRefBased/>
  <w15:docId w15:val="{4F0EC1DF-EC83-4A9E-812B-37640726F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D71A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280</Characters>
  <Application>Microsoft Office Word</Application>
  <DocSecurity>0</DocSecurity>
  <Lines>2</Lines>
  <Paragraphs>1</Paragraphs>
  <ScaleCrop>false</ScaleCrop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2022-12-19T20:14:00Z</dcterms:created>
  <dcterms:modified xsi:type="dcterms:W3CDTF">2022-12-19T20:14:00Z</dcterms:modified>
</cp:coreProperties>
</file>