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5ABB17" w14:textId="77777777" w:rsidR="00D84C7E" w:rsidRDefault="00D84C7E" w:rsidP="00D84C7E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James WOLTON</w:t>
      </w:r>
      <w:r>
        <w:rPr>
          <w:rFonts w:cs="Times New Roman"/>
          <w:szCs w:val="24"/>
        </w:rPr>
        <w:t xml:space="preserve"> 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1CC8635C" w14:textId="77777777" w:rsidR="00D84C7E" w:rsidRDefault="00D84C7E" w:rsidP="00D84C7E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of Whalley, Lancashire. Yeoman.</w:t>
      </w:r>
    </w:p>
    <w:p w14:paraId="4E987997" w14:textId="77777777" w:rsidR="00D84C7E" w:rsidRDefault="00D84C7E" w:rsidP="00D84C7E">
      <w:pPr>
        <w:pStyle w:val="NoSpacing"/>
        <w:jc w:val="both"/>
        <w:rPr>
          <w:rFonts w:cs="Times New Roman"/>
          <w:szCs w:val="24"/>
        </w:rPr>
      </w:pPr>
    </w:p>
    <w:p w14:paraId="4A7D8666" w14:textId="77777777" w:rsidR="00D84C7E" w:rsidRDefault="00D84C7E" w:rsidP="00D84C7E">
      <w:pPr>
        <w:pStyle w:val="NoSpacing"/>
        <w:jc w:val="both"/>
        <w:rPr>
          <w:rFonts w:cs="Times New Roman"/>
          <w:szCs w:val="24"/>
        </w:rPr>
      </w:pPr>
    </w:p>
    <w:p w14:paraId="4C99CA26" w14:textId="77777777" w:rsidR="00D84C7E" w:rsidRDefault="00D84C7E" w:rsidP="00D84C7E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>Christopher Parsons, clerk(q.v.), brought a plaint of trespass, taking and</w:t>
      </w:r>
    </w:p>
    <w:p w14:paraId="42ECFE81" w14:textId="77777777" w:rsidR="00D84C7E" w:rsidRDefault="00D84C7E" w:rsidP="00D84C7E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assault against him and at least 32 others.</w:t>
      </w:r>
    </w:p>
    <w:p w14:paraId="18EC6785" w14:textId="77777777" w:rsidR="00D84C7E" w:rsidRDefault="00D84C7E" w:rsidP="00D84C7E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6" w:history="1">
        <w:r>
          <w:rPr>
            <w:rStyle w:val="Hyperlink"/>
            <w:rFonts w:cs="Times New Roman"/>
            <w:szCs w:val="24"/>
          </w:rPr>
          <w:t xml:space="preserve">http://aalt.law.uh.edu/Indices/CP40Indices/CP40no883Pl.htm  </w:t>
        </w:r>
      </w:hyperlink>
      <w:r>
        <w:rPr>
          <w:rFonts w:cs="Times New Roman"/>
          <w:szCs w:val="24"/>
        </w:rPr>
        <w:t>)</w:t>
      </w:r>
    </w:p>
    <w:p w14:paraId="404C05D3" w14:textId="77777777" w:rsidR="00D84C7E" w:rsidRDefault="00D84C7E" w:rsidP="00D84C7E">
      <w:pPr>
        <w:pStyle w:val="NoSpacing"/>
        <w:jc w:val="both"/>
        <w:rPr>
          <w:rFonts w:cs="Times New Roman"/>
          <w:szCs w:val="24"/>
        </w:rPr>
      </w:pPr>
    </w:p>
    <w:p w14:paraId="3F884572" w14:textId="77777777" w:rsidR="00D84C7E" w:rsidRDefault="00D84C7E" w:rsidP="00D84C7E">
      <w:pPr>
        <w:pStyle w:val="NoSpacing"/>
        <w:jc w:val="both"/>
        <w:rPr>
          <w:rFonts w:cs="Times New Roman"/>
          <w:szCs w:val="24"/>
        </w:rPr>
      </w:pPr>
    </w:p>
    <w:p w14:paraId="69DCFF6D" w14:textId="77777777" w:rsidR="00D84C7E" w:rsidRDefault="00D84C7E" w:rsidP="00D84C7E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21 October 2022</w:t>
      </w:r>
    </w:p>
    <w:p w14:paraId="07364FA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826007" w14:textId="77777777" w:rsidR="00D84C7E" w:rsidRDefault="00D84C7E" w:rsidP="009139A6">
      <w:r>
        <w:separator/>
      </w:r>
    </w:p>
  </w:endnote>
  <w:endnote w:type="continuationSeparator" w:id="0">
    <w:p w14:paraId="02475241" w14:textId="77777777" w:rsidR="00D84C7E" w:rsidRDefault="00D84C7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8264C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A190A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BAEC0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9AF1C4" w14:textId="77777777" w:rsidR="00D84C7E" w:rsidRDefault="00D84C7E" w:rsidP="009139A6">
      <w:r>
        <w:separator/>
      </w:r>
    </w:p>
  </w:footnote>
  <w:footnote w:type="continuationSeparator" w:id="0">
    <w:p w14:paraId="3D1BB266" w14:textId="77777777" w:rsidR="00D84C7E" w:rsidRDefault="00D84C7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6A76D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03AF2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9C104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4C7E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D84C7E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4EAA81"/>
  <w15:chartTrackingRefBased/>
  <w15:docId w15:val="{1557BA48-A054-47A2-8F74-8B84915A8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D84C7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49</Words>
  <Characters>282</Characters>
  <Application>Microsoft Office Word</Application>
  <DocSecurity>0</DocSecurity>
  <Lines>2</Lines>
  <Paragraphs>1</Paragraphs>
  <ScaleCrop>false</ScaleCrop>
  <Company/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2022-12-19T20:12:00Z</dcterms:created>
  <dcterms:modified xsi:type="dcterms:W3CDTF">2022-12-19T20:13:00Z</dcterms:modified>
</cp:coreProperties>
</file>