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A2E4F" w14:textId="77777777" w:rsidR="00F46678" w:rsidRDefault="00F46678" w:rsidP="00F466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WOLTON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657F712D" w14:textId="77777777" w:rsidR="00F46678" w:rsidRDefault="00F46678" w:rsidP="00F466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6525BB70" w14:textId="77777777" w:rsidR="00F46678" w:rsidRDefault="00F46678" w:rsidP="00F46678">
      <w:pPr>
        <w:pStyle w:val="NoSpacing"/>
        <w:rPr>
          <w:rFonts w:cs="Times New Roman"/>
          <w:szCs w:val="24"/>
        </w:rPr>
      </w:pPr>
    </w:p>
    <w:p w14:paraId="7394ADB2" w14:textId="77777777" w:rsidR="00F46678" w:rsidRDefault="00F46678" w:rsidP="00F46678">
      <w:pPr>
        <w:pStyle w:val="NoSpacing"/>
        <w:rPr>
          <w:rFonts w:cs="Times New Roman"/>
          <w:szCs w:val="24"/>
        </w:rPr>
      </w:pPr>
    </w:p>
    <w:p w14:paraId="29D88917" w14:textId="77777777" w:rsidR="00F46678" w:rsidRDefault="00F46678" w:rsidP="00F466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>He took on an apprentice, Willliam Alhede(q.v.).</w:t>
      </w:r>
    </w:p>
    <w:p w14:paraId="731001E8" w14:textId="77777777" w:rsidR="00F46678" w:rsidRDefault="00F46678" w:rsidP="00F466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CA55A8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8261738" w14:textId="77777777" w:rsidR="00F46678" w:rsidRDefault="00F46678" w:rsidP="00F46678">
      <w:pPr>
        <w:pStyle w:val="NoSpacing"/>
        <w:rPr>
          <w:rFonts w:cs="Times New Roman"/>
          <w:szCs w:val="24"/>
        </w:rPr>
      </w:pPr>
    </w:p>
    <w:p w14:paraId="78559595" w14:textId="77777777" w:rsidR="00F46678" w:rsidRDefault="00F46678" w:rsidP="00F46678">
      <w:pPr>
        <w:pStyle w:val="NoSpacing"/>
        <w:rPr>
          <w:rFonts w:cs="Times New Roman"/>
          <w:szCs w:val="24"/>
        </w:rPr>
      </w:pPr>
    </w:p>
    <w:p w14:paraId="065877F5" w14:textId="77777777" w:rsidR="00F46678" w:rsidRDefault="00F46678" w:rsidP="00F466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May 2024</w:t>
      </w:r>
    </w:p>
    <w:p w14:paraId="1E85AA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4475E" w14:textId="77777777" w:rsidR="00F46678" w:rsidRDefault="00F46678" w:rsidP="009139A6">
      <w:r>
        <w:separator/>
      </w:r>
    </w:p>
  </w:endnote>
  <w:endnote w:type="continuationSeparator" w:id="0">
    <w:p w14:paraId="57D5E7DA" w14:textId="77777777" w:rsidR="00F46678" w:rsidRDefault="00F466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684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E2D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B72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2718C" w14:textId="77777777" w:rsidR="00F46678" w:rsidRDefault="00F46678" w:rsidP="009139A6">
      <w:r>
        <w:separator/>
      </w:r>
    </w:p>
  </w:footnote>
  <w:footnote w:type="continuationSeparator" w:id="0">
    <w:p w14:paraId="348E3FC4" w14:textId="77777777" w:rsidR="00F46678" w:rsidRDefault="00F466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4DD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870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E2D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78"/>
    <w:rsid w:val="000666E0"/>
    <w:rsid w:val="002510B7"/>
    <w:rsid w:val="00270799"/>
    <w:rsid w:val="005C130B"/>
    <w:rsid w:val="007778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67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639C0"/>
  <w15:chartTrackingRefBased/>
  <w15:docId w15:val="{67B685E5-ADF6-4874-B424-20CDE341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66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2024-05-24T17:00:00Z</dcterms:created>
  <dcterms:modified xsi:type="dcterms:W3CDTF">2024-05-24T17:01:00Z</dcterms:modified>
</cp:coreProperties>
</file>