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17F01" w14:textId="77777777" w:rsidR="00EA23CB" w:rsidRDefault="00EA23CB" w:rsidP="00EA23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</w:rPr>
        <w:t>William WOLSY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>fl.1483)</w:t>
      </w:r>
    </w:p>
    <w:p w14:paraId="1D021917" w14:textId="77777777" w:rsidR="00EA23CB" w:rsidRDefault="00EA23CB" w:rsidP="00EA23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 xml:space="preserve">of Bury </w:t>
      </w:r>
      <w:proofErr w:type="spellStart"/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>St.Edmunds</w:t>
      </w:r>
      <w:proofErr w:type="spellEnd"/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>, Graner.</w:t>
      </w:r>
    </w:p>
    <w:p w14:paraId="74894505" w14:textId="77777777" w:rsidR="00EA23CB" w:rsidRDefault="00EA23CB" w:rsidP="00EA23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</w:pPr>
    </w:p>
    <w:p w14:paraId="5129BD76" w14:textId="77777777" w:rsidR="00EA23CB" w:rsidRDefault="00EA23CB" w:rsidP="00EA23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</w:pPr>
    </w:p>
    <w:p w14:paraId="49564064" w14:textId="77777777" w:rsidR="00EA23CB" w:rsidRDefault="00EA23CB" w:rsidP="00EA23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>Mounford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>(q.v.) brought a plaint of debt against him.</w:t>
      </w:r>
    </w:p>
    <w:p w14:paraId="0CF12515" w14:textId="77777777" w:rsidR="00EA23CB" w:rsidRDefault="00EA23CB" w:rsidP="00EA23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ab/>
      </w:r>
      <w:proofErr w:type="gramStart"/>
      <w:r w:rsidRPr="00FD713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 http://aalt.law.uh.edu/Indices/CP40Indices/CP40no883Pl.htm</w:t>
      </w:r>
      <w:proofErr w:type="gramEnd"/>
      <w:r w:rsidRPr="00FD713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A28478F" w14:textId="77777777" w:rsidR="00EA23CB" w:rsidRDefault="00EA23CB" w:rsidP="00EA23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64E03E1" w14:textId="77777777" w:rsidR="00EA23CB" w:rsidRDefault="00EA23CB" w:rsidP="00EA23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9F79ACA" w14:textId="77777777" w:rsidR="00EA23CB" w:rsidRDefault="00EA23CB" w:rsidP="00EA23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28 February 2022</w:t>
      </w:r>
    </w:p>
    <w:p w14:paraId="129CE25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C30E6" w14:textId="77777777" w:rsidR="00EA23CB" w:rsidRDefault="00EA23CB" w:rsidP="009139A6">
      <w:r>
        <w:separator/>
      </w:r>
    </w:p>
  </w:endnote>
  <w:endnote w:type="continuationSeparator" w:id="0">
    <w:p w14:paraId="1363F042" w14:textId="77777777" w:rsidR="00EA23CB" w:rsidRDefault="00EA23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72D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742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452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4ABF4" w14:textId="77777777" w:rsidR="00EA23CB" w:rsidRDefault="00EA23CB" w:rsidP="009139A6">
      <w:r>
        <w:separator/>
      </w:r>
    </w:p>
  </w:footnote>
  <w:footnote w:type="continuationSeparator" w:id="0">
    <w:p w14:paraId="185B10BD" w14:textId="77777777" w:rsidR="00EA23CB" w:rsidRDefault="00EA23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31E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A13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022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3C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23C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A45A"/>
  <w15:chartTrackingRefBased/>
  <w15:docId w15:val="{C705A214-76F4-4F21-A591-D488E9F5A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A23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2022-04-15T20:06:00Z</dcterms:created>
  <dcterms:modified xsi:type="dcterms:W3CDTF">2022-04-15T20:07:00Z</dcterms:modified>
</cp:coreProperties>
</file>