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8385B" w14:textId="17CFA2FA" w:rsidR="006B2F86" w:rsidRDefault="00870211" w:rsidP="00E71FC3">
      <w:pPr>
        <w:pStyle w:val="NoSpacing"/>
      </w:pPr>
      <w:r>
        <w:rPr>
          <w:u w:val="single"/>
        </w:rPr>
        <w:t>John WOLSY</w:t>
      </w:r>
      <w:r>
        <w:t xml:space="preserve">    </w:t>
      </w:r>
      <w:proofErr w:type="gramStart"/>
      <w:r>
        <w:t xml:space="preserve">   (</w:t>
      </w:r>
      <w:proofErr w:type="gramEnd"/>
      <w:r>
        <w:t>d.1487)</w:t>
      </w:r>
    </w:p>
    <w:p w14:paraId="13ABFF34" w14:textId="2F78B6EA" w:rsidR="00870211" w:rsidRDefault="00870211" w:rsidP="00E71FC3">
      <w:pPr>
        <w:pStyle w:val="NoSpacing"/>
      </w:pPr>
      <w:r>
        <w:t xml:space="preserve">of </w:t>
      </w:r>
      <w:proofErr w:type="spellStart"/>
      <w:r>
        <w:t>Reculver</w:t>
      </w:r>
      <w:proofErr w:type="spellEnd"/>
      <w:r>
        <w:t>, Kent.</w:t>
      </w:r>
    </w:p>
    <w:p w14:paraId="450DED20" w14:textId="424EAE5B" w:rsidR="00870211" w:rsidRDefault="00870211" w:rsidP="00E71FC3">
      <w:pPr>
        <w:pStyle w:val="NoSpacing"/>
      </w:pPr>
    </w:p>
    <w:p w14:paraId="5F83A8B5" w14:textId="58EC04D0" w:rsidR="00870211" w:rsidRDefault="00870211" w:rsidP="00E71FC3">
      <w:pPr>
        <w:pStyle w:val="NoSpacing"/>
      </w:pPr>
    </w:p>
    <w:p w14:paraId="38B5B2E4" w14:textId="77777777" w:rsidR="00870211" w:rsidRDefault="00870211" w:rsidP="00870211">
      <w:pPr>
        <w:pStyle w:val="NoSpacing"/>
      </w:pPr>
      <w:r>
        <w:tab/>
        <w:t>1487</w:t>
      </w:r>
      <w:r>
        <w:tab/>
      </w:r>
      <w:r>
        <w:t>He made his Will.</w:t>
      </w:r>
    </w:p>
    <w:p w14:paraId="71819054" w14:textId="134C9186" w:rsidR="00870211" w:rsidRDefault="00870211" w:rsidP="00870211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32/3138b)</w:t>
      </w:r>
    </w:p>
    <w:p w14:paraId="7B77747A" w14:textId="237FDF2E" w:rsidR="00870211" w:rsidRDefault="00870211" w:rsidP="00870211">
      <w:pPr>
        <w:pStyle w:val="NoSpacing"/>
      </w:pPr>
      <w:r>
        <w:tab/>
        <w:t>1487</w:t>
      </w:r>
      <w:r>
        <w:tab/>
        <w:t>Probate of his Will.  (ibid.)</w:t>
      </w:r>
    </w:p>
    <w:p w14:paraId="7BA1BA5B" w14:textId="06771C50" w:rsidR="00870211" w:rsidRDefault="00870211" w:rsidP="00870211">
      <w:pPr>
        <w:pStyle w:val="NoSpacing"/>
      </w:pPr>
    </w:p>
    <w:p w14:paraId="2285E83B" w14:textId="062AD7A2" w:rsidR="00870211" w:rsidRDefault="00870211" w:rsidP="00870211">
      <w:pPr>
        <w:pStyle w:val="NoSpacing"/>
      </w:pPr>
    </w:p>
    <w:p w14:paraId="349F1E2B" w14:textId="1EBAF878" w:rsidR="00870211" w:rsidRPr="00870211" w:rsidRDefault="00870211" w:rsidP="00870211">
      <w:pPr>
        <w:pStyle w:val="NoSpacing"/>
      </w:pPr>
      <w:r>
        <w:t>28 February 2018</w:t>
      </w:r>
      <w:bookmarkStart w:id="0" w:name="_GoBack"/>
      <w:bookmarkEnd w:id="0"/>
    </w:p>
    <w:sectPr w:rsidR="00870211" w:rsidRPr="008702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84127" w14:textId="77777777" w:rsidR="00870211" w:rsidRDefault="00870211" w:rsidP="00E71FC3">
      <w:pPr>
        <w:spacing w:after="0" w:line="240" w:lineRule="auto"/>
      </w:pPr>
      <w:r>
        <w:separator/>
      </w:r>
    </w:p>
  </w:endnote>
  <w:endnote w:type="continuationSeparator" w:id="0">
    <w:p w14:paraId="4908A4E9" w14:textId="77777777" w:rsidR="00870211" w:rsidRDefault="008702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21C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00998" w14:textId="77777777" w:rsidR="00870211" w:rsidRDefault="00870211" w:rsidP="00E71FC3">
      <w:pPr>
        <w:spacing w:after="0" w:line="240" w:lineRule="auto"/>
      </w:pPr>
      <w:r>
        <w:separator/>
      </w:r>
    </w:p>
  </w:footnote>
  <w:footnote w:type="continuationSeparator" w:id="0">
    <w:p w14:paraId="1C546707" w14:textId="77777777" w:rsidR="00870211" w:rsidRDefault="008702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11"/>
    <w:rsid w:val="001A7C09"/>
    <w:rsid w:val="00577BD5"/>
    <w:rsid w:val="00656CBA"/>
    <w:rsid w:val="006A1F77"/>
    <w:rsid w:val="00733BE7"/>
    <w:rsid w:val="0087021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0A41F"/>
  <w15:chartTrackingRefBased/>
  <w15:docId w15:val="{D8BD79EB-CE00-4F2A-B8F9-A8247AAF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6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2018-02-28T20:42:00Z</dcterms:created>
  <dcterms:modified xsi:type="dcterms:W3CDTF">2018-02-28T20:45:00Z</dcterms:modified>
</cp:coreProperties>
</file>