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EFAD0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WOLSY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0C38DE99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</w:p>
    <w:p w14:paraId="7CC04FAC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</w:p>
    <w:p w14:paraId="78BD6D3F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He made a plaint of debt against William Tan of Thaxted(q.v.) and three others.</w:t>
      </w:r>
    </w:p>
    <w:p w14:paraId="1614FC28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690755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3E1A3E28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</w:p>
    <w:p w14:paraId="0FCF6425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</w:p>
    <w:p w14:paraId="22418A3A" w14:textId="77777777" w:rsidR="00241532" w:rsidRDefault="00241532" w:rsidP="0024153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39CDC1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14639" w14:textId="77777777" w:rsidR="00241532" w:rsidRDefault="00241532" w:rsidP="009139A6">
      <w:r>
        <w:separator/>
      </w:r>
    </w:p>
  </w:endnote>
  <w:endnote w:type="continuationSeparator" w:id="0">
    <w:p w14:paraId="2E02C5B8" w14:textId="77777777" w:rsidR="00241532" w:rsidRDefault="002415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AB76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D18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982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CFAE8E" w14:textId="77777777" w:rsidR="00241532" w:rsidRDefault="00241532" w:rsidP="009139A6">
      <w:r>
        <w:separator/>
      </w:r>
    </w:p>
  </w:footnote>
  <w:footnote w:type="continuationSeparator" w:id="0">
    <w:p w14:paraId="7F72A54C" w14:textId="77777777" w:rsidR="00241532" w:rsidRDefault="002415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E72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6AA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0FA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532"/>
    <w:rsid w:val="000666E0"/>
    <w:rsid w:val="00241532"/>
    <w:rsid w:val="002510B7"/>
    <w:rsid w:val="00270799"/>
    <w:rsid w:val="005C130B"/>
    <w:rsid w:val="006B20B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5709C"/>
  <w15:chartTrackingRefBased/>
  <w15:docId w15:val="{7893448A-C9ED-4F9C-9501-BCE8D5F25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15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2024-06-13T10:41:00Z</dcterms:created>
  <dcterms:modified xsi:type="dcterms:W3CDTF">2024-06-13T10:41:00Z</dcterms:modified>
</cp:coreProperties>
</file>