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4D0" w:rsidRDefault="00DE44D0" w:rsidP="00DE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WOLSTYN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DE44D0" w:rsidRDefault="00DE44D0" w:rsidP="00DE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4D0" w:rsidRDefault="00DE44D0" w:rsidP="00DE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4D0" w:rsidRDefault="00DE44D0" w:rsidP="00DE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 Guildhall,</w:t>
      </w:r>
    </w:p>
    <w:p w:rsidR="00DE44D0" w:rsidRDefault="00DE44D0" w:rsidP="00DE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lands of the late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Doreward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d.1420) (q.v.).</w:t>
      </w:r>
    </w:p>
    <w:p w:rsidR="00DE44D0" w:rsidRDefault="00DE44D0" w:rsidP="00DE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21-614)</w:t>
      </w:r>
    </w:p>
    <w:p w:rsidR="00DE44D0" w:rsidRDefault="00DE44D0" w:rsidP="00DE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4D0" w:rsidRDefault="00DE44D0" w:rsidP="00DE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4D0" w:rsidRDefault="00DE44D0" w:rsidP="00DE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2016</w:t>
      </w:r>
    </w:p>
    <w:p w:rsidR="006B2F86" w:rsidRPr="00E71FC3" w:rsidRDefault="00DE44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4D0" w:rsidRDefault="00DE44D0" w:rsidP="00E71FC3">
      <w:pPr>
        <w:spacing w:after="0" w:line="240" w:lineRule="auto"/>
      </w:pPr>
      <w:r>
        <w:separator/>
      </w:r>
    </w:p>
  </w:endnote>
  <w:endnote w:type="continuationSeparator" w:id="0">
    <w:p w:rsidR="00DE44D0" w:rsidRDefault="00DE44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4D0" w:rsidRDefault="00DE44D0" w:rsidP="00E71FC3">
      <w:pPr>
        <w:spacing w:after="0" w:line="240" w:lineRule="auto"/>
      </w:pPr>
      <w:r>
        <w:separator/>
      </w:r>
    </w:p>
  </w:footnote>
  <w:footnote w:type="continuationSeparator" w:id="0">
    <w:p w:rsidR="00DE44D0" w:rsidRDefault="00DE44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4D0"/>
    <w:rsid w:val="001A7C09"/>
    <w:rsid w:val="00733BE7"/>
    <w:rsid w:val="00AB52E8"/>
    <w:rsid w:val="00B16D3F"/>
    <w:rsid w:val="00DE44D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4DC8C1-0E1E-466F-AE76-C8A478B44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E44D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2016-11-08T21:51:00Z</dcterms:created>
  <dcterms:modified xsi:type="dcterms:W3CDTF">2016-11-08T21:51:00Z</dcterms:modified>
</cp:coreProperties>
</file>