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6E8" w:rsidRDefault="008946E8" w:rsidP="008946E8">
      <w:pPr>
        <w:pStyle w:val="NoSpacing"/>
      </w:pPr>
      <w:r>
        <w:rPr>
          <w:u w:val="single"/>
        </w:rPr>
        <w:t>John WOLSTONE</w:t>
      </w:r>
      <w:r>
        <w:t xml:space="preserve">      (fl.1421)</w:t>
      </w:r>
    </w:p>
    <w:p w:rsidR="008946E8" w:rsidRDefault="008946E8" w:rsidP="008946E8">
      <w:pPr>
        <w:pStyle w:val="NoSpacing"/>
      </w:pPr>
      <w:proofErr w:type="gramStart"/>
      <w:r>
        <w:t>of</w:t>
      </w:r>
      <w:proofErr w:type="gramEnd"/>
      <w:r>
        <w:t xml:space="preserve"> the diocese of Hereford.</w:t>
      </w:r>
    </w:p>
    <w:p w:rsidR="008946E8" w:rsidRDefault="008946E8" w:rsidP="008946E8">
      <w:pPr>
        <w:pStyle w:val="NoSpacing"/>
      </w:pPr>
    </w:p>
    <w:p w:rsidR="008946E8" w:rsidRDefault="008946E8" w:rsidP="008946E8">
      <w:pPr>
        <w:pStyle w:val="NoSpacing"/>
      </w:pPr>
    </w:p>
    <w:p w:rsidR="008946E8" w:rsidRDefault="008946E8" w:rsidP="008946E8">
      <w:pPr>
        <w:pStyle w:val="NoSpacing"/>
      </w:pPr>
      <w:r>
        <w:t>17 May1421</w:t>
      </w:r>
      <w:r>
        <w:tab/>
        <w:t>He was ordained sub-deacon in Hereford Cathedral.</w:t>
      </w:r>
    </w:p>
    <w:p w:rsidR="008946E8" w:rsidRDefault="008946E8" w:rsidP="008946E8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p.21)</w:t>
      </w:r>
    </w:p>
    <w:p w:rsidR="008946E8" w:rsidRDefault="008946E8" w:rsidP="008946E8">
      <w:pPr>
        <w:pStyle w:val="NoSpacing"/>
      </w:pPr>
    </w:p>
    <w:p w:rsidR="008946E8" w:rsidRDefault="008946E8" w:rsidP="008946E8">
      <w:pPr>
        <w:pStyle w:val="NoSpacing"/>
      </w:pPr>
    </w:p>
    <w:p w:rsidR="008946E8" w:rsidRDefault="008946E8" w:rsidP="008946E8">
      <w:pPr>
        <w:pStyle w:val="NoSpacing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6E8" w:rsidRDefault="008946E8" w:rsidP="00920DE3">
      <w:pPr>
        <w:spacing w:after="0" w:line="240" w:lineRule="auto"/>
      </w:pPr>
      <w:r>
        <w:separator/>
      </w:r>
    </w:p>
  </w:endnote>
  <w:endnote w:type="continuationSeparator" w:id="0">
    <w:p w:rsidR="008946E8" w:rsidRDefault="008946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6E8" w:rsidRDefault="008946E8" w:rsidP="00920DE3">
      <w:pPr>
        <w:spacing w:after="0" w:line="240" w:lineRule="auto"/>
      </w:pPr>
      <w:r>
        <w:separator/>
      </w:r>
    </w:p>
  </w:footnote>
  <w:footnote w:type="continuationSeparator" w:id="0">
    <w:p w:rsidR="008946E8" w:rsidRDefault="008946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6E8"/>
    <w:rsid w:val="00120749"/>
    <w:rsid w:val="00624CAE"/>
    <w:rsid w:val="008946E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2015-07-17T18:21:00Z</dcterms:created>
  <dcterms:modified xsi:type="dcterms:W3CDTF">2015-07-17T18:22:00Z</dcterms:modified>
</cp:coreProperties>
</file>