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045D5" w14:textId="77777777" w:rsidR="00FD6F68" w:rsidRDefault="00FD6F68" w:rsidP="00FD6F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Makyn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 xml:space="preserve"> WOLSTON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7F43D3E4" w14:textId="77777777" w:rsidR="00FD6F68" w:rsidRDefault="00FD6F68" w:rsidP="00FD6F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6824D806" w14:textId="77777777" w:rsidR="00FD6F68" w:rsidRDefault="00FD6F68" w:rsidP="00FD6F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880444E" w14:textId="77777777" w:rsidR="00FD6F68" w:rsidRDefault="00FD6F68" w:rsidP="00FD6F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BC95448" w14:textId="77777777" w:rsidR="00FD6F68" w:rsidRDefault="00FD6F68" w:rsidP="00FD6F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15B30FDF" w14:textId="77777777" w:rsidR="00FD6F68" w:rsidRDefault="00FD6F68" w:rsidP="00FD6F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11749CF4" w14:textId="77777777" w:rsidR="00FD6F68" w:rsidRDefault="00FD6F68" w:rsidP="00FD6F68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41B6064C" w14:textId="77777777" w:rsidR="00FD6F68" w:rsidRDefault="00FD6F68" w:rsidP="00FD6F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F1C5A49" w14:textId="77777777" w:rsidR="00FD6F68" w:rsidRDefault="00FD6F68" w:rsidP="00FD6F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DC0AA10" w14:textId="77777777" w:rsidR="00FD6F68" w:rsidRDefault="00FD6F68" w:rsidP="00FD6F68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 November 2022</w:t>
      </w:r>
    </w:p>
    <w:p w14:paraId="4195C4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CB6C0" w14:textId="77777777" w:rsidR="00FD6F68" w:rsidRDefault="00FD6F68" w:rsidP="009139A6">
      <w:r>
        <w:separator/>
      </w:r>
    </w:p>
  </w:endnote>
  <w:endnote w:type="continuationSeparator" w:id="0">
    <w:p w14:paraId="1719A673" w14:textId="77777777" w:rsidR="00FD6F68" w:rsidRDefault="00FD6F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9B1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6D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6EC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F48AD" w14:textId="77777777" w:rsidR="00FD6F68" w:rsidRDefault="00FD6F68" w:rsidP="009139A6">
      <w:r>
        <w:separator/>
      </w:r>
    </w:p>
  </w:footnote>
  <w:footnote w:type="continuationSeparator" w:id="0">
    <w:p w14:paraId="32A003BF" w14:textId="77777777" w:rsidR="00FD6F68" w:rsidRDefault="00FD6F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4D8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047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9BC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6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D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98819"/>
  <w15:chartTrackingRefBased/>
  <w15:docId w15:val="{D7851E11-725B-4F3E-AC1D-E3FC42B9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F6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2022-12-20T20:12:00Z</dcterms:created>
  <dcterms:modified xsi:type="dcterms:W3CDTF">2022-12-20T20:12:00Z</dcterms:modified>
</cp:coreProperties>
</file>