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7FC75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Laurence WOLSTON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17CCBEFE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24C7C960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F853D12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584A32B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5C749B56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0780F9B" w14:textId="77777777" w:rsidR="00AD0568" w:rsidRDefault="00AD0568" w:rsidP="00AD0568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8FB6D3A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099FB3B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E47A50B" w14:textId="77777777" w:rsidR="00AD0568" w:rsidRDefault="00AD0568" w:rsidP="00AD05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4 November 2022</w:t>
      </w:r>
    </w:p>
    <w:p w14:paraId="64AD62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B6652" w14:textId="77777777" w:rsidR="00AD0568" w:rsidRDefault="00AD0568" w:rsidP="009139A6">
      <w:r>
        <w:separator/>
      </w:r>
    </w:p>
  </w:endnote>
  <w:endnote w:type="continuationSeparator" w:id="0">
    <w:p w14:paraId="329A358A" w14:textId="77777777" w:rsidR="00AD0568" w:rsidRDefault="00AD05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9D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69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A64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31EFD" w14:textId="77777777" w:rsidR="00AD0568" w:rsidRDefault="00AD0568" w:rsidP="009139A6">
      <w:r>
        <w:separator/>
      </w:r>
    </w:p>
  </w:footnote>
  <w:footnote w:type="continuationSeparator" w:id="0">
    <w:p w14:paraId="111801A8" w14:textId="77777777" w:rsidR="00AD0568" w:rsidRDefault="00AD05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01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F3C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D86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68"/>
    <w:rsid w:val="000666E0"/>
    <w:rsid w:val="002510B7"/>
    <w:rsid w:val="005C130B"/>
    <w:rsid w:val="00826F5C"/>
    <w:rsid w:val="009139A6"/>
    <w:rsid w:val="009448BB"/>
    <w:rsid w:val="00947624"/>
    <w:rsid w:val="00A3176C"/>
    <w:rsid w:val="00AD0568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E12B5"/>
  <w15:chartTrackingRefBased/>
  <w15:docId w15:val="{D44D9676-1CD5-4194-B4A6-E1633B68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56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2022-12-20T20:13:00Z</dcterms:created>
  <dcterms:modified xsi:type="dcterms:W3CDTF">2022-12-20T20:13:00Z</dcterms:modified>
</cp:coreProperties>
</file>