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F62F" w14:textId="77777777" w:rsidR="000C37CE" w:rsidRDefault="000C37CE" w:rsidP="000C37CE">
      <w:pPr>
        <w:pStyle w:val="NoSpacing"/>
      </w:pPr>
      <w:r>
        <w:rPr>
          <w:u w:val="single"/>
        </w:rPr>
        <w:t>John WOLSTON</w:t>
      </w:r>
      <w:r>
        <w:t xml:space="preserve">     </w:t>
      </w:r>
      <w:proofErr w:type="gramStart"/>
      <w:r>
        <w:t xml:space="preserve">   (</w:t>
      </w:r>
      <w:proofErr w:type="gramEnd"/>
      <w:r>
        <w:t>fl.1420)</w:t>
      </w:r>
    </w:p>
    <w:p w14:paraId="3D5D410A" w14:textId="77777777" w:rsidR="000C37CE" w:rsidRDefault="000C37CE" w:rsidP="000C37CE">
      <w:pPr>
        <w:pStyle w:val="NoSpacing"/>
      </w:pPr>
    </w:p>
    <w:p w14:paraId="3D94FFEA" w14:textId="77777777" w:rsidR="000C37CE" w:rsidRDefault="000C37CE" w:rsidP="000C37CE">
      <w:pPr>
        <w:pStyle w:val="NoSpacing"/>
      </w:pPr>
    </w:p>
    <w:p w14:paraId="182A8156" w14:textId="77777777" w:rsidR="000C37CE" w:rsidRDefault="000C37CE" w:rsidP="000C37CE">
      <w:pPr>
        <w:pStyle w:val="NoSpacing"/>
      </w:pPr>
      <w:r>
        <w:tab/>
        <w:t>1420</w:t>
      </w:r>
      <w:r>
        <w:tab/>
        <w:t xml:space="preserve">He made a plaint of trespass, </w:t>
      </w:r>
      <w:proofErr w:type="gramStart"/>
      <w:r>
        <w:t>assault</w:t>
      </w:r>
      <w:proofErr w:type="gramEnd"/>
      <w:r>
        <w:t xml:space="preserve"> and imprisonment against John Heed,</w:t>
      </w:r>
    </w:p>
    <w:p w14:paraId="31B0851A" w14:textId="77777777" w:rsidR="000C37CE" w:rsidRDefault="000C37CE" w:rsidP="000C37CE">
      <w:pPr>
        <w:pStyle w:val="NoSpacing"/>
      </w:pPr>
      <w:r>
        <w:tab/>
      </w:r>
      <w:r>
        <w:tab/>
        <w:t>senior, of Kingston-on-Thames(q.v.), and 8 others.</w:t>
      </w:r>
    </w:p>
    <w:p w14:paraId="5BEF0D83" w14:textId="77777777" w:rsidR="000C37CE" w:rsidRDefault="000C37CE" w:rsidP="000C37CE">
      <w:pPr>
        <w:pStyle w:val="NoSpacing"/>
        <w:rPr>
          <w:rFonts w:cs="Times New Roman"/>
          <w:szCs w:val="24"/>
        </w:rPr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7CE636F9" w14:textId="77777777" w:rsidR="000C37CE" w:rsidRDefault="000C37CE" w:rsidP="000C37CE">
      <w:pPr>
        <w:pStyle w:val="NoSpacing"/>
        <w:rPr>
          <w:rFonts w:cs="Times New Roman"/>
          <w:szCs w:val="24"/>
        </w:rPr>
      </w:pPr>
    </w:p>
    <w:p w14:paraId="26D7ED3D" w14:textId="77777777" w:rsidR="000C37CE" w:rsidRDefault="000C37CE" w:rsidP="000C37CE">
      <w:pPr>
        <w:pStyle w:val="NoSpacing"/>
        <w:rPr>
          <w:rFonts w:cs="Times New Roman"/>
          <w:szCs w:val="24"/>
        </w:rPr>
      </w:pPr>
    </w:p>
    <w:p w14:paraId="44B4FD86" w14:textId="77777777" w:rsidR="000C37CE" w:rsidRDefault="000C37CE" w:rsidP="000C37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4B9A5F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1667" w14:textId="77777777" w:rsidR="000C37CE" w:rsidRDefault="000C37CE" w:rsidP="009139A6">
      <w:r>
        <w:separator/>
      </w:r>
    </w:p>
  </w:endnote>
  <w:endnote w:type="continuationSeparator" w:id="0">
    <w:p w14:paraId="4AD833F9" w14:textId="77777777" w:rsidR="000C37CE" w:rsidRDefault="000C37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96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500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5E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8012B" w14:textId="77777777" w:rsidR="000C37CE" w:rsidRDefault="000C37CE" w:rsidP="009139A6">
      <w:r>
        <w:separator/>
      </w:r>
    </w:p>
  </w:footnote>
  <w:footnote w:type="continuationSeparator" w:id="0">
    <w:p w14:paraId="2B8DB533" w14:textId="77777777" w:rsidR="000C37CE" w:rsidRDefault="000C37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E3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801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3E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CE"/>
    <w:rsid w:val="000666E0"/>
    <w:rsid w:val="000C37C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2B85"/>
  <w15:chartTrackingRefBased/>
  <w15:docId w15:val="{A79DADF4-E4AA-40A0-BF74-523D414A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37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2023-07-07T07:44:00Z</dcterms:created>
  <dcterms:modified xsi:type="dcterms:W3CDTF">2023-07-07T07:45:00Z</dcterms:modified>
</cp:coreProperties>
</file>