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85830" w14:textId="77777777" w:rsidR="00852038" w:rsidRDefault="00852038" w:rsidP="008520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WOLSHAWE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367C1EB4" w14:textId="77777777" w:rsidR="00852038" w:rsidRDefault="00852038" w:rsidP="008520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B29D35" w14:textId="77777777" w:rsidR="00852038" w:rsidRDefault="00852038" w:rsidP="008520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45CE7A" w14:textId="77777777" w:rsidR="00852038" w:rsidRDefault="00852038" w:rsidP="008520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Oct.1467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Fleccher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Tamworth, Warwickshire(q.v.), was pardoned for not </w:t>
      </w:r>
      <w:proofErr w:type="gramStart"/>
      <w:r>
        <w:rPr>
          <w:rFonts w:ascii="Times New Roman" w:hAnsi="Times New Roman" w:cs="Times New Roman"/>
          <w:sz w:val="24"/>
          <w:szCs w:val="24"/>
        </w:rPr>
        <w:t>appearing</w:t>
      </w:r>
      <w:proofErr w:type="gramEnd"/>
    </w:p>
    <w:p w14:paraId="760ED816" w14:textId="77777777" w:rsidR="00852038" w:rsidRDefault="00852038" w:rsidP="008520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answer him and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Rylandes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touching a debt of £40.</w:t>
      </w:r>
    </w:p>
    <w:p w14:paraId="3284C5EB" w14:textId="77777777" w:rsidR="00852038" w:rsidRDefault="00852038" w:rsidP="008520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p.8)</w:t>
      </w:r>
    </w:p>
    <w:p w14:paraId="2AA9A103" w14:textId="77777777" w:rsidR="00852038" w:rsidRDefault="00852038" w:rsidP="008520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92C55C" w14:textId="77777777" w:rsidR="00852038" w:rsidRDefault="00852038" w:rsidP="008520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AA2906" w14:textId="77777777" w:rsidR="00852038" w:rsidRDefault="00852038" w:rsidP="008520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2021</w:t>
      </w:r>
    </w:p>
    <w:p w14:paraId="6C10E72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01CF4" w14:textId="77777777" w:rsidR="00852038" w:rsidRDefault="00852038" w:rsidP="009139A6">
      <w:r>
        <w:separator/>
      </w:r>
    </w:p>
  </w:endnote>
  <w:endnote w:type="continuationSeparator" w:id="0">
    <w:p w14:paraId="629C07EC" w14:textId="77777777" w:rsidR="00852038" w:rsidRDefault="008520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CC7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4E32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257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0438B" w14:textId="77777777" w:rsidR="00852038" w:rsidRDefault="00852038" w:rsidP="009139A6">
      <w:r>
        <w:separator/>
      </w:r>
    </w:p>
  </w:footnote>
  <w:footnote w:type="continuationSeparator" w:id="0">
    <w:p w14:paraId="1FD14BDE" w14:textId="77777777" w:rsidR="00852038" w:rsidRDefault="008520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114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B41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DC5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038"/>
    <w:rsid w:val="000666E0"/>
    <w:rsid w:val="002510B7"/>
    <w:rsid w:val="005C130B"/>
    <w:rsid w:val="00826F5C"/>
    <w:rsid w:val="0085203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1E610"/>
  <w15:chartTrackingRefBased/>
  <w15:docId w15:val="{B2DB94D6-8F1B-4860-B4D9-5EE4A5E4C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2021-06-23T20:34:00Z</dcterms:created>
  <dcterms:modified xsi:type="dcterms:W3CDTF">2021-06-23T20:34:00Z</dcterms:modified>
</cp:coreProperties>
</file>