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58138" w14:textId="77777777" w:rsidR="00B563E5" w:rsidRDefault="00B563E5" w:rsidP="00B563E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WOLSEY</w:t>
      </w:r>
      <w:r>
        <w:rPr>
          <w:rFonts w:eastAsia="Times New Roman" w:cs="Times New Roman"/>
          <w:szCs w:val="24"/>
        </w:rPr>
        <w:t xml:space="preserve"> 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2DB21C7" w14:textId="77777777" w:rsidR="00B563E5" w:rsidRDefault="00B563E5" w:rsidP="00B563E5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BABA05E" w14:textId="77777777" w:rsidR="00B563E5" w:rsidRDefault="00B563E5" w:rsidP="00B563E5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233FE28" w14:textId="77777777" w:rsidR="00B563E5" w:rsidRDefault="00B563E5" w:rsidP="00B563E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Leighton Buzzard,</w:t>
      </w:r>
    </w:p>
    <w:p w14:paraId="3FAA0D5D" w14:textId="77777777" w:rsidR="00B563E5" w:rsidRDefault="00B563E5" w:rsidP="00B563E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Bedfordshire,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Tyringham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79CF718A" w14:textId="77777777" w:rsidR="00B563E5" w:rsidRDefault="00B563E5" w:rsidP="00B563E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643A349" w14:textId="77777777" w:rsidR="00B563E5" w:rsidRDefault="00B563E5" w:rsidP="00B563E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pp.132-3)</w:t>
      </w:r>
    </w:p>
    <w:p w14:paraId="0BDBED95" w14:textId="77777777" w:rsidR="00B563E5" w:rsidRDefault="00B563E5" w:rsidP="00B563E5">
      <w:pPr>
        <w:pStyle w:val="NoSpacing"/>
        <w:rPr>
          <w:rFonts w:eastAsia="Times New Roman" w:cs="Times New Roman"/>
          <w:szCs w:val="24"/>
        </w:rPr>
      </w:pPr>
    </w:p>
    <w:p w14:paraId="0F361A3D" w14:textId="77777777" w:rsidR="00B563E5" w:rsidRDefault="00B563E5" w:rsidP="00B563E5">
      <w:pPr>
        <w:pStyle w:val="NoSpacing"/>
        <w:rPr>
          <w:rFonts w:eastAsia="Times New Roman" w:cs="Times New Roman"/>
          <w:szCs w:val="24"/>
        </w:rPr>
      </w:pPr>
    </w:p>
    <w:p w14:paraId="299956FA" w14:textId="77777777" w:rsidR="00B563E5" w:rsidRDefault="00B563E5" w:rsidP="00B563E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October 2023</w:t>
      </w:r>
    </w:p>
    <w:p w14:paraId="1C100A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24342" w14:textId="77777777" w:rsidR="00B563E5" w:rsidRDefault="00B563E5" w:rsidP="009139A6">
      <w:r>
        <w:separator/>
      </w:r>
    </w:p>
  </w:endnote>
  <w:endnote w:type="continuationSeparator" w:id="0">
    <w:p w14:paraId="41268491" w14:textId="77777777" w:rsidR="00B563E5" w:rsidRDefault="00B563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E12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216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ED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603D6" w14:textId="77777777" w:rsidR="00B563E5" w:rsidRDefault="00B563E5" w:rsidP="009139A6">
      <w:r>
        <w:separator/>
      </w:r>
    </w:p>
  </w:footnote>
  <w:footnote w:type="continuationSeparator" w:id="0">
    <w:p w14:paraId="792DEE3A" w14:textId="77777777" w:rsidR="00B563E5" w:rsidRDefault="00B563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4BE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B2B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9D8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3E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563E5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62B9D"/>
  <w15:chartTrackingRefBased/>
  <w15:docId w15:val="{65BEE213-9F8C-4ED1-B54B-2EE02F96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2023-10-10T20:22:00Z</dcterms:created>
  <dcterms:modified xsi:type="dcterms:W3CDTF">2023-10-10T20:22:00Z</dcterms:modified>
</cp:coreProperties>
</file>