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C283F" w14:textId="77777777" w:rsidR="00E12AA0" w:rsidRDefault="00E12AA0" w:rsidP="00E12AA0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WOLASCOTE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fl.1402)</w:t>
      </w:r>
    </w:p>
    <w:p w14:paraId="0E60D4FA" w14:textId="77777777" w:rsidR="00E12AA0" w:rsidRDefault="00E12AA0" w:rsidP="00E12AA0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33D7375D" w14:textId="77777777" w:rsidR="00E12AA0" w:rsidRDefault="00E12AA0" w:rsidP="00E12AA0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6273BBA2" w14:textId="77777777" w:rsidR="00E12AA0" w:rsidRDefault="00E12AA0" w:rsidP="00E12AA0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Nov.1402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appointed Escheator of Shropshire and the adjacent Welsh March.</w:t>
      </w:r>
    </w:p>
    <w:p w14:paraId="0CF20F52" w14:textId="77777777" w:rsidR="00E12AA0" w:rsidRDefault="00E12AA0" w:rsidP="00E12AA0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(C.F.R. 1399-1405 p.185)</w:t>
      </w:r>
    </w:p>
    <w:p w14:paraId="3D426B9F" w14:textId="77777777" w:rsidR="00E12AA0" w:rsidRDefault="00E12AA0" w:rsidP="00E12AA0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38277A65" w14:textId="77777777" w:rsidR="00E12AA0" w:rsidRDefault="00E12AA0" w:rsidP="00E12AA0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5D8F410B" w14:textId="77777777" w:rsidR="00E12AA0" w:rsidRDefault="00E12AA0" w:rsidP="00E12AA0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 June 2021</w:t>
      </w:r>
    </w:p>
    <w:p w14:paraId="08573FE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828F5" w14:textId="77777777" w:rsidR="00E12AA0" w:rsidRDefault="00E12AA0" w:rsidP="009139A6">
      <w:r>
        <w:separator/>
      </w:r>
    </w:p>
  </w:endnote>
  <w:endnote w:type="continuationSeparator" w:id="0">
    <w:p w14:paraId="1ECBF0A0" w14:textId="77777777" w:rsidR="00E12AA0" w:rsidRDefault="00E12AA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5DC3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FFCF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9D92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C0AFE" w14:textId="77777777" w:rsidR="00E12AA0" w:rsidRDefault="00E12AA0" w:rsidP="009139A6">
      <w:r>
        <w:separator/>
      </w:r>
    </w:p>
  </w:footnote>
  <w:footnote w:type="continuationSeparator" w:id="0">
    <w:p w14:paraId="441AE809" w14:textId="77777777" w:rsidR="00E12AA0" w:rsidRDefault="00E12AA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0A0B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5179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0C88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AA0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12AA0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4E3FC"/>
  <w15:chartTrackingRefBased/>
  <w15:docId w15:val="{C60E42D9-846A-48E7-8358-24AD7E6B0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2AA0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2021-06-09T19:46:00Z</dcterms:created>
  <dcterms:modified xsi:type="dcterms:W3CDTF">2021-06-09T19:46:00Z</dcterms:modified>
</cp:coreProperties>
</file>