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WOLRYGSTON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Buckland Abbey.</w:t>
      </w: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24A" w:rsidRDefault="00F4724A" w:rsidP="00F472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F4724A" w:rsidRDefault="00F4724A" w:rsidP="00F472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F4724A" w:rsidRDefault="00F4724A" w:rsidP="00F472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  <w:bookmarkStart w:id="0" w:name="_GoBack"/>
      <w:bookmarkEnd w:id="0"/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p.81)</w:t>
      </w:r>
    </w:p>
    <w:p w:rsidR="00341AB8" w:rsidRDefault="00341AB8" w:rsidP="00341A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Apr.1423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parish church of Bodmin, Cornwall.</w:t>
      </w:r>
    </w:p>
    <w:p w:rsidR="00341AB8" w:rsidRDefault="00341AB8" w:rsidP="00341A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pp.82-3)</w:t>
      </w:r>
    </w:p>
    <w:p w:rsidR="00341AB8" w:rsidRDefault="00341AB8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59B9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E159B9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p w:rsidR="00341AB8" w:rsidRPr="00E159B9" w:rsidRDefault="00341AB8" w:rsidP="00E159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2016</w:t>
      </w:r>
    </w:p>
    <w:sectPr w:rsidR="00341AB8" w:rsidRPr="00E15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9B9" w:rsidRDefault="00E159B9" w:rsidP="00564E3C">
      <w:pPr>
        <w:spacing w:after="0" w:line="240" w:lineRule="auto"/>
      </w:pPr>
      <w:r>
        <w:separator/>
      </w:r>
    </w:p>
  </w:endnote>
  <w:endnote w:type="continuationSeparator" w:id="0">
    <w:p w:rsidR="00E159B9" w:rsidRDefault="00E159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1AB8">
      <w:rPr>
        <w:rFonts w:ascii="Times New Roman" w:hAnsi="Times New Roman" w:cs="Times New Roman"/>
        <w:noProof/>
        <w:sz w:val="24"/>
        <w:szCs w:val="24"/>
      </w:rPr>
      <w:t>21 July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9B9" w:rsidRDefault="00E159B9" w:rsidP="00564E3C">
      <w:pPr>
        <w:spacing w:after="0" w:line="240" w:lineRule="auto"/>
      </w:pPr>
      <w:r>
        <w:separator/>
      </w:r>
    </w:p>
  </w:footnote>
  <w:footnote w:type="continuationSeparator" w:id="0">
    <w:p w:rsidR="00E159B9" w:rsidRDefault="00E159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9B9"/>
    <w:rsid w:val="00341AB8"/>
    <w:rsid w:val="00372DC6"/>
    <w:rsid w:val="00564E3C"/>
    <w:rsid w:val="0064591D"/>
    <w:rsid w:val="00DD5B8A"/>
    <w:rsid w:val="00E159B9"/>
    <w:rsid w:val="00EB41B8"/>
    <w:rsid w:val="00F14DE1"/>
    <w:rsid w:val="00F4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2489"/>
  <w15:chartTrackingRefBased/>
  <w15:docId w15:val="{A3303315-F350-49E7-A25F-92207374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9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2016-02-09T11:44:00Z</dcterms:created>
  <dcterms:modified xsi:type="dcterms:W3CDTF">2016-07-21T07:21:00Z</dcterms:modified>
</cp:coreProperties>
</file>