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2950" w:rsidRDefault="00592950" w:rsidP="0059295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WOLRYCHE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592950" w:rsidRDefault="00592950" w:rsidP="0059295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92950" w:rsidRDefault="00592950" w:rsidP="0059295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92950" w:rsidRDefault="00592950" w:rsidP="0059295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Oct.1419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Milton on Stour,</w:t>
      </w:r>
    </w:p>
    <w:p w:rsidR="00592950" w:rsidRDefault="00592950" w:rsidP="0059295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Dorset, into the lands of the late Isabel Barnaby(q.v.).</w:t>
      </w:r>
    </w:p>
    <w:p w:rsidR="00592950" w:rsidRDefault="00592950" w:rsidP="0059295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21-180)</w:t>
      </w:r>
    </w:p>
    <w:p w:rsidR="00592950" w:rsidRDefault="00592950" w:rsidP="0059295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92950" w:rsidRDefault="00592950" w:rsidP="0059295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592950" w:rsidRDefault="00592950" w:rsidP="0059295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January 2016</w:t>
      </w:r>
      <w:bookmarkStart w:id="0" w:name="_GoBack"/>
      <w:bookmarkEnd w:id="0"/>
    </w:p>
    <w:sectPr w:rsidR="00DD5B8A" w:rsidRPr="0059295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2950" w:rsidRDefault="00592950" w:rsidP="00564E3C">
      <w:pPr>
        <w:spacing w:after="0" w:line="240" w:lineRule="auto"/>
      </w:pPr>
      <w:r>
        <w:separator/>
      </w:r>
    </w:p>
  </w:endnote>
  <w:endnote w:type="continuationSeparator" w:id="0">
    <w:p w:rsidR="00592950" w:rsidRDefault="00592950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592950">
      <w:rPr>
        <w:rFonts w:ascii="Times New Roman" w:hAnsi="Times New Roman" w:cs="Times New Roman"/>
        <w:noProof/>
        <w:sz w:val="24"/>
        <w:szCs w:val="24"/>
      </w:rPr>
      <w:t>5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2950" w:rsidRDefault="00592950" w:rsidP="00564E3C">
      <w:pPr>
        <w:spacing w:after="0" w:line="240" w:lineRule="auto"/>
      </w:pPr>
      <w:r>
        <w:separator/>
      </w:r>
    </w:p>
  </w:footnote>
  <w:footnote w:type="continuationSeparator" w:id="0">
    <w:p w:rsidR="00592950" w:rsidRDefault="00592950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2950"/>
    <w:rsid w:val="00372DC6"/>
    <w:rsid w:val="00564E3C"/>
    <w:rsid w:val="00592950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12B499"/>
  <w15:chartTrackingRefBased/>
  <w15:docId w15:val="{65703C0A-8CB0-42D1-8935-BD9200024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2016-01-05T21:24:00Z</dcterms:created>
  <dcterms:modified xsi:type="dcterms:W3CDTF">2016-01-05T21:25:00Z</dcterms:modified>
</cp:coreProperties>
</file>