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1C784" w14:textId="77777777" w:rsidR="00D037B3" w:rsidRDefault="00282A07" w:rsidP="00E71FC3">
      <w:pPr>
        <w:pStyle w:val="NoSpacing"/>
      </w:pPr>
      <w:r>
        <w:rPr>
          <w:u w:val="single"/>
        </w:rPr>
        <w:t>William WOLRYCH</w:t>
      </w:r>
      <w:r>
        <w:t xml:space="preserve">       (fl.1420)</w:t>
      </w:r>
    </w:p>
    <w:p w14:paraId="624FF615" w14:textId="77777777" w:rsidR="00282A07" w:rsidRDefault="00282A07" w:rsidP="00E71FC3">
      <w:pPr>
        <w:pStyle w:val="NoSpacing"/>
      </w:pPr>
    </w:p>
    <w:p w14:paraId="30A06962" w14:textId="77777777" w:rsidR="00282A07" w:rsidRDefault="00282A07" w:rsidP="00E71FC3">
      <w:pPr>
        <w:pStyle w:val="NoSpacing"/>
      </w:pPr>
    </w:p>
    <w:p w14:paraId="5D637162" w14:textId="77777777" w:rsidR="00D037B3" w:rsidRDefault="00D037B3" w:rsidP="00D037B3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4B01A4D4" w14:textId="77777777" w:rsidR="00D037B3" w:rsidRDefault="00D037B3" w:rsidP="00D037B3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191D25E5" w14:textId="77777777" w:rsidR="00D037B3" w:rsidRDefault="00D037B3" w:rsidP="00D037B3">
      <w:pPr>
        <w:pStyle w:val="NoSpacing"/>
      </w:pPr>
      <w:r>
        <w:tab/>
      </w:r>
      <w:r>
        <w:tab/>
        <w:t>and possessions and from others both great and small in Shropshire</w:t>
      </w:r>
    </w:p>
    <w:p w14:paraId="0E43839B" w14:textId="77777777" w:rsidR="00D037B3" w:rsidRDefault="00D037B3" w:rsidP="00D037B3">
      <w:pPr>
        <w:pStyle w:val="NoSpacing"/>
      </w:pPr>
      <w:r>
        <w:tab/>
      </w:r>
      <w:r>
        <w:tab/>
        <w:t>the taxes of two whole fifteenths and tenths.</w:t>
      </w:r>
    </w:p>
    <w:p w14:paraId="582D5003" w14:textId="32EF12AD" w:rsidR="00D037B3" w:rsidRDefault="00D037B3" w:rsidP="00E71FC3">
      <w:pPr>
        <w:pStyle w:val="NoSpacing"/>
      </w:pPr>
      <w:r>
        <w:tab/>
      </w:r>
      <w:r>
        <w:tab/>
        <w:t>(C.F.R. 1413-22 p.85)</w:t>
      </w:r>
    </w:p>
    <w:p w14:paraId="14F7A1B5" w14:textId="77777777" w:rsidR="00282A07" w:rsidRDefault="00282A07" w:rsidP="00E71FC3">
      <w:pPr>
        <w:pStyle w:val="NoSpacing"/>
      </w:pPr>
      <w:r>
        <w:t>15 Jun.1420</w:t>
      </w:r>
      <w:r>
        <w:tab/>
        <w:t>He was a juror on the inquisition post mortem held in Bridgnorth,</w:t>
      </w:r>
    </w:p>
    <w:p w14:paraId="7B034CB4" w14:textId="77777777" w:rsidR="00282A07" w:rsidRDefault="00282A07" w:rsidP="00E71FC3">
      <w:pPr>
        <w:pStyle w:val="NoSpacing"/>
      </w:pPr>
      <w:r>
        <w:tab/>
      </w:r>
      <w:r>
        <w:tab/>
        <w:t>Shropshire, into lands of the late Giles de Fililode(q.v.).</w:t>
      </w:r>
    </w:p>
    <w:p w14:paraId="48A29F2F" w14:textId="77777777" w:rsidR="00282A07" w:rsidRDefault="00282A07" w:rsidP="00E71FC3">
      <w:pPr>
        <w:pStyle w:val="NoSpacing"/>
      </w:pPr>
      <w:r>
        <w:tab/>
      </w:r>
      <w:r>
        <w:tab/>
        <w:t>(www.inquisitionspostmortem.ac.uk  ref. eCIPM 21-526)</w:t>
      </w:r>
    </w:p>
    <w:p w14:paraId="21C1A96A" w14:textId="77777777" w:rsidR="00282A07" w:rsidRDefault="00282A07" w:rsidP="00E71FC3">
      <w:pPr>
        <w:pStyle w:val="NoSpacing"/>
      </w:pPr>
    </w:p>
    <w:p w14:paraId="1D8D0B18" w14:textId="77777777" w:rsidR="00282A07" w:rsidRDefault="00282A07" w:rsidP="00E71FC3">
      <w:pPr>
        <w:pStyle w:val="NoSpacing"/>
      </w:pPr>
    </w:p>
    <w:p w14:paraId="46EF6B6A" w14:textId="77777777" w:rsidR="00282A07" w:rsidRDefault="00282A07" w:rsidP="00E71FC3">
      <w:pPr>
        <w:pStyle w:val="NoSpacing"/>
      </w:pPr>
      <w:r>
        <w:t>17 September 2016</w:t>
      </w:r>
    </w:p>
    <w:p w14:paraId="22B2035E" w14:textId="3FB08B9A" w:rsidR="00D037B3" w:rsidRPr="00282A07" w:rsidRDefault="00D037B3" w:rsidP="00E71FC3">
      <w:pPr>
        <w:pStyle w:val="NoSpacing"/>
      </w:pPr>
      <w:r>
        <w:t>10 August 2025</w:t>
      </w:r>
    </w:p>
    <w:sectPr w:rsidR="00D037B3" w:rsidRPr="00282A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7FEB2" w14:textId="77777777" w:rsidR="00282A07" w:rsidRDefault="00282A07" w:rsidP="00E71FC3">
      <w:pPr>
        <w:spacing w:after="0" w:line="240" w:lineRule="auto"/>
      </w:pPr>
      <w:r>
        <w:separator/>
      </w:r>
    </w:p>
  </w:endnote>
  <w:endnote w:type="continuationSeparator" w:id="0">
    <w:p w14:paraId="4AA9530F" w14:textId="77777777" w:rsidR="00282A07" w:rsidRDefault="00282A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A70F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E5E1F" w14:textId="77777777" w:rsidR="00282A07" w:rsidRDefault="00282A07" w:rsidP="00E71FC3">
      <w:pPr>
        <w:spacing w:after="0" w:line="240" w:lineRule="auto"/>
      </w:pPr>
      <w:r>
        <w:separator/>
      </w:r>
    </w:p>
  </w:footnote>
  <w:footnote w:type="continuationSeparator" w:id="0">
    <w:p w14:paraId="225B9131" w14:textId="77777777" w:rsidR="00282A07" w:rsidRDefault="00282A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A07"/>
    <w:rsid w:val="001A7C09"/>
    <w:rsid w:val="00282A07"/>
    <w:rsid w:val="00290976"/>
    <w:rsid w:val="00733BE7"/>
    <w:rsid w:val="00AB52E8"/>
    <w:rsid w:val="00B16D3F"/>
    <w:rsid w:val="00D037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38248"/>
  <w15:chartTrackingRefBased/>
  <w15:docId w15:val="{47DEBEFD-6D13-4BF8-9EA6-15A66799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2016-09-17T17:00:00Z</dcterms:created>
  <dcterms:modified xsi:type="dcterms:W3CDTF">2025-08-10T06:16:00Z</dcterms:modified>
</cp:coreProperties>
</file>