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DCDB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WOLRYCH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D566CC3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Gentleman.</w:t>
      </w:r>
    </w:p>
    <w:p w14:paraId="57975F50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5305E2C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B999D39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Masty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gentleman(q.v.), brought a plaint of debt against him and 26 others.</w:t>
      </w:r>
    </w:p>
    <w:p w14:paraId="1F314204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FBE50AB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299953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DEBB986" w14:textId="77777777" w:rsidR="00F9308A" w:rsidRDefault="00F9308A" w:rsidP="00F9308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17 December 2021</w:t>
      </w:r>
    </w:p>
    <w:p w14:paraId="5BBDFF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E198F" w14:textId="77777777" w:rsidR="00F9308A" w:rsidRDefault="00F9308A" w:rsidP="009139A6">
      <w:r>
        <w:separator/>
      </w:r>
    </w:p>
  </w:endnote>
  <w:endnote w:type="continuationSeparator" w:id="0">
    <w:p w14:paraId="5D1774A0" w14:textId="77777777" w:rsidR="00F9308A" w:rsidRDefault="00F930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9F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851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9BC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1BA92" w14:textId="77777777" w:rsidR="00F9308A" w:rsidRDefault="00F9308A" w:rsidP="009139A6">
      <w:r>
        <w:separator/>
      </w:r>
    </w:p>
  </w:footnote>
  <w:footnote w:type="continuationSeparator" w:id="0">
    <w:p w14:paraId="7DC2E92C" w14:textId="77777777" w:rsidR="00F9308A" w:rsidRDefault="00F930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254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507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63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08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8F41A"/>
  <w15:chartTrackingRefBased/>
  <w15:docId w15:val="{F947661C-2971-45ED-9ADA-38910CD0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30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2022-01-18T08:10:00Z</dcterms:created>
  <dcterms:modified xsi:type="dcterms:W3CDTF">2022-01-18T08:10:00Z</dcterms:modified>
</cp:coreProperties>
</file>