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WOLRYCH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Sawbridgeworth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land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21-406)</w:t>
      </w: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6FE2" w:rsidRDefault="00EF6FE2" w:rsidP="00EF6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EF6FE2" w:rsidRDefault="00EF6FE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F6F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FE2" w:rsidRDefault="00EF6FE2" w:rsidP="00E71FC3">
      <w:pPr>
        <w:spacing w:after="0" w:line="240" w:lineRule="auto"/>
      </w:pPr>
      <w:r>
        <w:separator/>
      </w:r>
    </w:p>
  </w:endnote>
  <w:endnote w:type="continuationSeparator" w:id="0">
    <w:p w:rsidR="00EF6FE2" w:rsidRDefault="00EF6F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FE2" w:rsidRDefault="00EF6FE2" w:rsidP="00E71FC3">
      <w:pPr>
        <w:spacing w:after="0" w:line="240" w:lineRule="auto"/>
      </w:pPr>
      <w:r>
        <w:separator/>
      </w:r>
    </w:p>
  </w:footnote>
  <w:footnote w:type="continuationSeparator" w:id="0">
    <w:p w:rsidR="00EF6FE2" w:rsidRDefault="00EF6F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E2"/>
    <w:rsid w:val="00AB52E8"/>
    <w:rsid w:val="00B16D3F"/>
    <w:rsid w:val="00E71FC3"/>
    <w:rsid w:val="00EF4813"/>
    <w:rsid w:val="00E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B486"/>
  <w15:chartTrackingRefBased/>
  <w15:docId w15:val="{BD2298C4-628A-4833-A1ED-80193D36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2016-06-14T16:36:00Z</dcterms:created>
  <dcterms:modified xsi:type="dcterms:W3CDTF">2016-06-14T16:37:00Z</dcterms:modified>
</cp:coreProperties>
</file>