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43CF2" w14:textId="62C16E06" w:rsidR="00C26452" w:rsidRDefault="00C26452" w:rsidP="00C26452">
      <w:pPr>
        <w:pStyle w:val="NoSpacing"/>
      </w:pPr>
      <w:r>
        <w:rPr>
          <w:u w:val="single"/>
        </w:rPr>
        <w:t>John WOLPETTE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405</w:t>
      </w:r>
      <w:r>
        <w:t>)</w:t>
      </w:r>
    </w:p>
    <w:p w14:paraId="15C31810" w14:textId="52E3D6CF" w:rsidR="00C26452" w:rsidRDefault="00C26452" w:rsidP="00C26452">
      <w:pPr>
        <w:pStyle w:val="NoSpacing"/>
      </w:pPr>
      <w:r>
        <w:t xml:space="preserve">of Canterbury. </w:t>
      </w:r>
      <w:r>
        <w:t>Merchant.</w:t>
      </w:r>
    </w:p>
    <w:p w14:paraId="787ED2EF" w14:textId="77777777" w:rsidR="00C26452" w:rsidRDefault="00C26452" w:rsidP="00C26452">
      <w:pPr>
        <w:pStyle w:val="NoSpacing"/>
      </w:pPr>
    </w:p>
    <w:p w14:paraId="346F12B6" w14:textId="77777777" w:rsidR="00C26452" w:rsidRDefault="00C26452" w:rsidP="00C26452">
      <w:pPr>
        <w:pStyle w:val="NoSpacing"/>
      </w:pPr>
    </w:p>
    <w:p w14:paraId="242D9B92" w14:textId="2935C4D4" w:rsidR="00C26452" w:rsidRDefault="00C26452" w:rsidP="00C26452">
      <w:pPr>
        <w:pStyle w:val="NoSpacing"/>
      </w:pPr>
      <w:r>
        <w:tab/>
        <w:t>1</w:t>
      </w:r>
      <w:r>
        <w:t>405</w:t>
      </w:r>
      <w:bookmarkStart w:id="0" w:name="_GoBack"/>
      <w:bookmarkEnd w:id="0"/>
      <w:r>
        <w:tab/>
        <w:t>He became a Freeman by redemption.  (Cowper p.311)</w:t>
      </w:r>
    </w:p>
    <w:p w14:paraId="04B60683" w14:textId="77777777" w:rsidR="00C26452" w:rsidRDefault="00C26452" w:rsidP="00C26452">
      <w:pPr>
        <w:pStyle w:val="NoSpacing"/>
      </w:pPr>
    </w:p>
    <w:p w14:paraId="5624743B" w14:textId="77777777" w:rsidR="00C26452" w:rsidRDefault="00C26452" w:rsidP="00C26452">
      <w:pPr>
        <w:pStyle w:val="NoSpacing"/>
      </w:pPr>
    </w:p>
    <w:p w14:paraId="4F8BCE74" w14:textId="77777777" w:rsidR="00C26452" w:rsidRDefault="00C26452" w:rsidP="00C26452">
      <w:pPr>
        <w:pStyle w:val="NoSpacing"/>
      </w:pPr>
      <w:r>
        <w:t>23 September 2018</w:t>
      </w:r>
    </w:p>
    <w:p w14:paraId="5EEA9078" w14:textId="6D1C6D91" w:rsidR="006B2F86" w:rsidRPr="00C26452" w:rsidRDefault="00C26452" w:rsidP="00E71FC3">
      <w:pPr>
        <w:pStyle w:val="NoSpacing"/>
      </w:pPr>
    </w:p>
    <w:sectPr w:rsidR="006B2F86" w:rsidRPr="00C264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5F025" w14:textId="77777777" w:rsidR="00C26452" w:rsidRDefault="00C26452" w:rsidP="00E71FC3">
      <w:pPr>
        <w:spacing w:after="0" w:line="240" w:lineRule="auto"/>
      </w:pPr>
      <w:r>
        <w:separator/>
      </w:r>
    </w:p>
  </w:endnote>
  <w:endnote w:type="continuationSeparator" w:id="0">
    <w:p w14:paraId="27A8585C" w14:textId="77777777" w:rsidR="00C26452" w:rsidRDefault="00C264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ABF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3F1E9" w14:textId="77777777" w:rsidR="00C26452" w:rsidRDefault="00C26452" w:rsidP="00E71FC3">
      <w:pPr>
        <w:spacing w:after="0" w:line="240" w:lineRule="auto"/>
      </w:pPr>
      <w:r>
        <w:separator/>
      </w:r>
    </w:p>
  </w:footnote>
  <w:footnote w:type="continuationSeparator" w:id="0">
    <w:p w14:paraId="0EAE0273" w14:textId="77777777" w:rsidR="00C26452" w:rsidRDefault="00C264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52"/>
    <w:rsid w:val="001A7C09"/>
    <w:rsid w:val="00577BD5"/>
    <w:rsid w:val="00656CBA"/>
    <w:rsid w:val="006A1F77"/>
    <w:rsid w:val="00733BE7"/>
    <w:rsid w:val="00AB52E8"/>
    <w:rsid w:val="00B16D3F"/>
    <w:rsid w:val="00BB41AC"/>
    <w:rsid w:val="00C264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F586"/>
  <w15:chartTrackingRefBased/>
  <w15:docId w15:val="{356957FE-3FF8-4450-9FF4-58548363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2018-09-23T18:31:00Z</dcterms:created>
  <dcterms:modified xsi:type="dcterms:W3CDTF">2018-09-23T18:32:00Z</dcterms:modified>
</cp:coreProperties>
</file>