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95438" w14:textId="43BB109A" w:rsidR="004E3D61" w:rsidRDefault="004E3D61" w:rsidP="004E3D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WOLNORE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075FFF50" w14:textId="17560549" w:rsidR="004E3D61" w:rsidRDefault="004E3D61" w:rsidP="004E3D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Skinner.</w:t>
      </w:r>
    </w:p>
    <w:p w14:paraId="404EDECA" w14:textId="77777777" w:rsidR="004E3D61" w:rsidRDefault="004E3D61" w:rsidP="004E3D61">
      <w:pPr>
        <w:pStyle w:val="NoSpacing"/>
        <w:rPr>
          <w:rFonts w:cs="Times New Roman"/>
          <w:szCs w:val="24"/>
        </w:rPr>
      </w:pPr>
    </w:p>
    <w:p w14:paraId="37129113" w14:textId="77777777" w:rsidR="004E3D61" w:rsidRDefault="004E3D61" w:rsidP="004E3D61">
      <w:pPr>
        <w:pStyle w:val="NoSpacing"/>
        <w:rPr>
          <w:rFonts w:cs="Times New Roman"/>
          <w:szCs w:val="24"/>
        </w:rPr>
      </w:pPr>
    </w:p>
    <w:p w14:paraId="01E1E1F7" w14:textId="08FD255A" w:rsidR="004E3D61" w:rsidRDefault="004E3D61" w:rsidP="004E3D61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22 Mar.1439</w:t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Bond of </w:t>
      </w:r>
      <w:r>
        <w:rPr>
          <w:rFonts w:eastAsia="Times New Roman" w:cs="Times New Roman"/>
          <w:szCs w:val="24"/>
        </w:rPr>
        <w:t>him and Magdalen Johnson(q.v.)</w:t>
      </w:r>
      <w:r>
        <w:rPr>
          <w:rFonts w:eastAsia="Times New Roman" w:cs="Times New Roman"/>
          <w:szCs w:val="24"/>
        </w:rPr>
        <w:t xml:space="preserve"> in £10 to the </w:t>
      </w:r>
    </w:p>
    <w:p w14:paraId="51A68211" w14:textId="77777777" w:rsidR="004E3D61" w:rsidRDefault="004E3D61" w:rsidP="004E3D6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Chamberlain, that she would keep a respectable </w:t>
      </w:r>
      <w:proofErr w:type="spellStart"/>
      <w:r>
        <w:rPr>
          <w:rFonts w:eastAsia="Times New Roman" w:cs="Times New Roman"/>
          <w:szCs w:val="24"/>
        </w:rPr>
        <w:t>stewhouse</w:t>
      </w:r>
      <w:proofErr w:type="spellEnd"/>
      <w:r>
        <w:rPr>
          <w:rFonts w:eastAsia="Times New Roman" w:cs="Times New Roman"/>
          <w:szCs w:val="24"/>
        </w:rPr>
        <w:t xml:space="preserve"> and not </w:t>
      </w:r>
      <w:proofErr w:type="gramStart"/>
      <w:r>
        <w:rPr>
          <w:rFonts w:eastAsia="Times New Roman" w:cs="Times New Roman"/>
          <w:szCs w:val="24"/>
        </w:rPr>
        <w:t>allow</w:t>
      </w:r>
      <w:proofErr w:type="gramEnd"/>
    </w:p>
    <w:p w14:paraId="7BD8AF00" w14:textId="77777777" w:rsidR="004E3D61" w:rsidRDefault="004E3D61" w:rsidP="004E3D6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any prostitution, </w:t>
      </w:r>
      <w:proofErr w:type="gramStart"/>
      <w:r>
        <w:rPr>
          <w:rFonts w:eastAsia="Times New Roman" w:cs="Times New Roman"/>
          <w:szCs w:val="24"/>
        </w:rPr>
        <w:t>adultery</w:t>
      </w:r>
      <w:proofErr w:type="gramEnd"/>
      <w:r>
        <w:rPr>
          <w:rFonts w:eastAsia="Times New Roman" w:cs="Times New Roman"/>
          <w:szCs w:val="24"/>
        </w:rPr>
        <w:t xml:space="preserve"> or fornication to take place there.</w:t>
      </w:r>
    </w:p>
    <w:p w14:paraId="42BE8843" w14:textId="77777777" w:rsidR="004E3D61" w:rsidRDefault="004E3D61" w:rsidP="004E3D61">
      <w:pPr>
        <w:pStyle w:val="NoSpacing"/>
        <w:ind w:left="1440" w:hanging="720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17)</w:t>
      </w:r>
    </w:p>
    <w:p w14:paraId="227E5685" w14:textId="77777777" w:rsidR="004E3D61" w:rsidRDefault="004E3D61" w:rsidP="004E3D61">
      <w:pPr>
        <w:pStyle w:val="NoSpacing"/>
        <w:rPr>
          <w:rFonts w:cs="Times New Roman"/>
          <w:szCs w:val="24"/>
        </w:rPr>
      </w:pPr>
    </w:p>
    <w:p w14:paraId="63CA0089" w14:textId="77777777" w:rsidR="004E3D61" w:rsidRDefault="004E3D61" w:rsidP="004E3D61">
      <w:pPr>
        <w:pStyle w:val="NoSpacing"/>
        <w:rPr>
          <w:rFonts w:cs="Times New Roman"/>
          <w:szCs w:val="24"/>
        </w:rPr>
      </w:pPr>
    </w:p>
    <w:p w14:paraId="578367E7" w14:textId="77777777" w:rsidR="004E3D61" w:rsidRDefault="004E3D61" w:rsidP="004E3D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2023</w:t>
      </w:r>
    </w:p>
    <w:p w14:paraId="63D325BF" w14:textId="6735E47A" w:rsidR="004E3D61" w:rsidRDefault="004E3D61" w:rsidP="004E3D61">
      <w:pPr>
        <w:pStyle w:val="NoSpacing"/>
        <w:rPr>
          <w:rFonts w:cs="Times New Roman"/>
          <w:szCs w:val="24"/>
        </w:rPr>
      </w:pPr>
    </w:p>
    <w:p w14:paraId="05F0D865" w14:textId="77777777" w:rsidR="004E3D61" w:rsidRDefault="004E3D61" w:rsidP="004E3D61">
      <w:pPr>
        <w:pStyle w:val="NoSpacing"/>
        <w:rPr>
          <w:rFonts w:cs="Times New Roman"/>
          <w:szCs w:val="24"/>
        </w:rPr>
      </w:pPr>
    </w:p>
    <w:p w14:paraId="3A14FBCF" w14:textId="77777777" w:rsidR="004E3D61" w:rsidRDefault="004E3D61" w:rsidP="004E3D61">
      <w:pPr>
        <w:pStyle w:val="NoSpacing"/>
        <w:rPr>
          <w:rFonts w:cs="Times New Roman"/>
          <w:szCs w:val="24"/>
        </w:rPr>
      </w:pPr>
    </w:p>
    <w:p w14:paraId="56FAC8AB" w14:textId="77777777" w:rsidR="004E3D61" w:rsidRPr="004E3D61" w:rsidRDefault="004E3D61" w:rsidP="004E3D61">
      <w:pPr>
        <w:pStyle w:val="NoSpacing"/>
        <w:rPr>
          <w:rFonts w:cs="Times New Roman"/>
          <w:szCs w:val="24"/>
        </w:rPr>
      </w:pPr>
    </w:p>
    <w:p w14:paraId="03CF8AC4" w14:textId="1224C742" w:rsidR="006F1B3B" w:rsidRPr="006F1B3B" w:rsidRDefault="006F1B3B" w:rsidP="00914D2C">
      <w:pPr>
        <w:pStyle w:val="NoSpacing"/>
        <w:rPr>
          <w:rFonts w:eastAsia="Times New Roman" w:cs="Times New Roman"/>
          <w:szCs w:val="24"/>
        </w:rPr>
      </w:pPr>
    </w:p>
    <w:sectPr w:rsidR="006F1B3B" w:rsidRPr="006F1B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5E54D" w14:textId="77777777" w:rsidR="00566CFA" w:rsidRDefault="00566CFA" w:rsidP="009139A6">
      <w:r>
        <w:separator/>
      </w:r>
    </w:p>
  </w:endnote>
  <w:endnote w:type="continuationSeparator" w:id="0">
    <w:p w14:paraId="5F056401" w14:textId="77777777" w:rsidR="00566CFA" w:rsidRDefault="00566C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9DB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B87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873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B9C3A" w14:textId="77777777" w:rsidR="00566CFA" w:rsidRDefault="00566CFA" w:rsidP="009139A6">
      <w:r>
        <w:separator/>
      </w:r>
    </w:p>
  </w:footnote>
  <w:footnote w:type="continuationSeparator" w:id="0">
    <w:p w14:paraId="4522D07D" w14:textId="77777777" w:rsidR="00566CFA" w:rsidRDefault="00566C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71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A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028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FA"/>
    <w:rsid w:val="000666E0"/>
    <w:rsid w:val="000B2CE6"/>
    <w:rsid w:val="000F1D98"/>
    <w:rsid w:val="00127582"/>
    <w:rsid w:val="002510B7"/>
    <w:rsid w:val="004E3D61"/>
    <w:rsid w:val="00566CFA"/>
    <w:rsid w:val="005C130B"/>
    <w:rsid w:val="006F1B3B"/>
    <w:rsid w:val="00787FC2"/>
    <w:rsid w:val="007F383D"/>
    <w:rsid w:val="00826F5C"/>
    <w:rsid w:val="009139A6"/>
    <w:rsid w:val="00914D2C"/>
    <w:rsid w:val="009448BB"/>
    <w:rsid w:val="00947624"/>
    <w:rsid w:val="00A3176C"/>
    <w:rsid w:val="00AE65F8"/>
    <w:rsid w:val="00BA00AB"/>
    <w:rsid w:val="00CB4ED9"/>
    <w:rsid w:val="00D45D1C"/>
    <w:rsid w:val="00D845D0"/>
    <w:rsid w:val="00DF5F94"/>
    <w:rsid w:val="00E3208C"/>
    <w:rsid w:val="00E3671C"/>
    <w:rsid w:val="00E82322"/>
    <w:rsid w:val="00EB3209"/>
    <w:rsid w:val="00EB5147"/>
    <w:rsid w:val="00F41096"/>
    <w:rsid w:val="00F5287F"/>
    <w:rsid w:val="00FD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2612F"/>
  <w15:chartTrackingRefBased/>
  <w15:docId w15:val="{823F79DF-5460-4BC0-A30C-1252BA8E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1437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2023-04-25T13:17:00Z</dcterms:created>
  <dcterms:modified xsi:type="dcterms:W3CDTF">2023-04-26T20:02:00Z</dcterms:modified>
</cp:coreProperties>
</file>