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7D36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WOLMONGER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2993B97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FC175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D88C9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trespass, assault and taking against John More of Abingdon,</w:t>
      </w:r>
    </w:p>
    <w:p w14:paraId="6D756B59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cutler(q.v.).</w:t>
      </w:r>
    </w:p>
    <w:p w14:paraId="4CA4177D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E25EE73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99C07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381BF" w14:textId="77777777" w:rsidR="00C86C3D" w:rsidRDefault="00C86C3D" w:rsidP="00C86C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2022</w:t>
      </w:r>
    </w:p>
    <w:p w14:paraId="745BF3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50C8" w14:textId="77777777" w:rsidR="00C86C3D" w:rsidRDefault="00C86C3D" w:rsidP="009139A6">
      <w:r>
        <w:separator/>
      </w:r>
    </w:p>
  </w:endnote>
  <w:endnote w:type="continuationSeparator" w:id="0">
    <w:p w14:paraId="4E4D3818" w14:textId="77777777" w:rsidR="00C86C3D" w:rsidRDefault="00C86C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4B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99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A1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85221" w14:textId="77777777" w:rsidR="00C86C3D" w:rsidRDefault="00C86C3D" w:rsidP="009139A6">
      <w:r>
        <w:separator/>
      </w:r>
    </w:p>
  </w:footnote>
  <w:footnote w:type="continuationSeparator" w:id="0">
    <w:p w14:paraId="053E5B63" w14:textId="77777777" w:rsidR="00C86C3D" w:rsidRDefault="00C86C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175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E9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A55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3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6C3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112F0"/>
  <w15:chartTrackingRefBased/>
  <w15:docId w15:val="{060746B4-E224-4646-927F-84E90AE7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2022-07-03T06:50:00Z</dcterms:created>
  <dcterms:modified xsi:type="dcterms:W3CDTF">2022-07-03T06:50:00Z</dcterms:modified>
</cp:coreProperties>
</file>