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A1DD9" w14:textId="77777777" w:rsidR="00976E16" w:rsidRDefault="00976E16" w:rsidP="00976E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WOLMESTY</w:t>
      </w:r>
      <w:r>
        <w:rPr>
          <w:rFonts w:ascii="Times New Roman" w:hAnsi="Times New Roman" w:cs="Times New Roman"/>
          <w:sz w:val="24"/>
          <w:szCs w:val="24"/>
        </w:rPr>
        <w:t xml:space="preserve">      (fl.1408)</w:t>
      </w:r>
    </w:p>
    <w:p w14:paraId="2207D384" w14:textId="77777777" w:rsidR="00976E16" w:rsidRDefault="00976E16" w:rsidP="00976E16">
      <w:pPr>
        <w:rPr>
          <w:rFonts w:ascii="Times New Roman" w:hAnsi="Times New Roman" w:cs="Times New Roman"/>
          <w:sz w:val="24"/>
          <w:szCs w:val="24"/>
        </w:rPr>
      </w:pPr>
    </w:p>
    <w:p w14:paraId="214A45F2" w14:textId="77777777" w:rsidR="00976E16" w:rsidRDefault="00976E16" w:rsidP="00976E16">
      <w:pPr>
        <w:rPr>
          <w:rFonts w:ascii="Times New Roman" w:hAnsi="Times New Roman" w:cs="Times New Roman"/>
          <w:sz w:val="24"/>
          <w:szCs w:val="24"/>
        </w:rPr>
      </w:pPr>
    </w:p>
    <w:p w14:paraId="396A2A55" w14:textId="77777777" w:rsidR="00976E16" w:rsidRDefault="00976E16" w:rsidP="00976E16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Maynell(q.v.) were </w:t>
      </w:r>
      <w:r w:rsidRPr="002B5CC1">
        <w:rPr>
          <w:rFonts w:ascii="Times New Roman" w:hAnsi="Times New Roman" w:cs="Times New Roman"/>
          <w:sz w:val="24"/>
          <w:szCs w:val="24"/>
        </w:rPr>
        <w:t>commissioned</w:t>
      </w:r>
      <w:r>
        <w:rPr>
          <w:rFonts w:ascii="Times New Roman" w:hAnsi="Times New Roman" w:cs="Times New Roman"/>
          <w:sz w:val="24"/>
          <w:szCs w:val="24"/>
        </w:rPr>
        <w:t xml:space="preserve"> to collect the subsidies in Yarmouth which had been granted to the King at the last Parliament. </w:t>
      </w:r>
    </w:p>
    <w:p w14:paraId="38E6DB6B" w14:textId="77777777" w:rsidR="00976E16" w:rsidRDefault="00976E16" w:rsidP="00976E1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pp.106-7)</w:t>
      </w:r>
    </w:p>
    <w:p w14:paraId="086F85CE" w14:textId="77777777" w:rsidR="001D6E61" w:rsidRDefault="001D6E61" w:rsidP="001D6E61">
      <w:pPr>
        <w:rPr>
          <w:rFonts w:ascii="Times New Roman" w:hAnsi="Times New Roman" w:cs="Times New Roman"/>
          <w:sz w:val="24"/>
          <w:szCs w:val="24"/>
        </w:rPr>
      </w:pPr>
    </w:p>
    <w:p w14:paraId="0B7C57DD" w14:textId="77777777" w:rsidR="00976E16" w:rsidRDefault="00976E16" w:rsidP="00976E16">
      <w:pPr>
        <w:rPr>
          <w:rFonts w:ascii="Times New Roman" w:hAnsi="Times New Roman" w:cs="Times New Roman"/>
          <w:sz w:val="24"/>
          <w:szCs w:val="24"/>
        </w:rPr>
      </w:pPr>
    </w:p>
    <w:p w14:paraId="3C437168" w14:textId="77777777" w:rsidR="00976E16" w:rsidRDefault="00976E16" w:rsidP="00976E16">
      <w:pPr>
        <w:rPr>
          <w:rFonts w:ascii="Times New Roman" w:hAnsi="Times New Roman" w:cs="Times New Roman"/>
          <w:sz w:val="24"/>
          <w:szCs w:val="24"/>
        </w:rPr>
      </w:pPr>
    </w:p>
    <w:p w14:paraId="02627E7F" w14:textId="77777777" w:rsidR="00976E16" w:rsidRPr="002B5CC1" w:rsidRDefault="00976E16" w:rsidP="00976E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2021</w:t>
      </w:r>
    </w:p>
    <w:p w14:paraId="71F5B55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899EE" w14:textId="77777777" w:rsidR="002D1F40" w:rsidRDefault="002D1F40" w:rsidP="009139A6">
      <w:r>
        <w:separator/>
      </w:r>
    </w:p>
  </w:endnote>
  <w:endnote w:type="continuationSeparator" w:id="0">
    <w:p w14:paraId="618706E3" w14:textId="77777777" w:rsidR="002D1F40" w:rsidRDefault="002D1F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52F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C39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EEB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7A6DC" w14:textId="77777777" w:rsidR="002D1F40" w:rsidRDefault="002D1F40" w:rsidP="009139A6">
      <w:r>
        <w:separator/>
      </w:r>
    </w:p>
  </w:footnote>
  <w:footnote w:type="continuationSeparator" w:id="0">
    <w:p w14:paraId="27E2AEC4" w14:textId="77777777" w:rsidR="002D1F40" w:rsidRDefault="002D1F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6AF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DE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04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16"/>
    <w:rsid w:val="000666E0"/>
    <w:rsid w:val="001D6E61"/>
    <w:rsid w:val="002510B7"/>
    <w:rsid w:val="002D1F40"/>
    <w:rsid w:val="0035402D"/>
    <w:rsid w:val="005C130B"/>
    <w:rsid w:val="00826F5C"/>
    <w:rsid w:val="009139A6"/>
    <w:rsid w:val="009448BB"/>
    <w:rsid w:val="00976E1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8917C"/>
  <w15:chartTrackingRefBased/>
  <w15:docId w15:val="{7B8BF718-D9A2-4AB6-A453-2E1464F3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E1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32</Words>
  <Characters>204</Characters>
  <Application>Microsoft Office Word</Application>
  <DocSecurity>0</DocSecurity>
  <Lines>10</Lines>
  <Paragraphs>6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2022-08-12T19:34:00Z</dcterms:created>
  <dcterms:modified xsi:type="dcterms:W3CDTF">2026-02-01T07:54:00Z</dcterms:modified>
</cp:coreProperties>
</file>