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29F81" w14:textId="77777777" w:rsidR="00B905E1" w:rsidRDefault="00B905E1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WOLMERSTY</w:t>
      </w:r>
      <w:r>
        <w:rPr>
          <w:rFonts w:ascii="Times New Roman" w:hAnsi="Times New Roman" w:cs="Times New Roman"/>
          <w:sz w:val="24"/>
          <w:szCs w:val="24"/>
        </w:rPr>
        <w:t xml:space="preserve">        (fl.1408)</w:t>
      </w:r>
    </w:p>
    <w:p w14:paraId="511DE437" w14:textId="77777777" w:rsidR="00B905E1" w:rsidRDefault="00B905E1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C8EF58" w14:textId="77777777" w:rsidR="00B905E1" w:rsidRDefault="00B905E1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92C2E1" w14:textId="77777777" w:rsidR="00B905E1" w:rsidRDefault="00B905E1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Maynell(q.v.) were commissioned to levy and collect  </w:t>
      </w:r>
    </w:p>
    <w:p w14:paraId="264B2F9F" w14:textId="77777777" w:rsidR="00B905E1" w:rsidRDefault="00B905E1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 of Yarmouth and in all adjacent ports and places</w:t>
      </w:r>
    </w:p>
    <w:p w14:paraId="2D6EB750" w14:textId="77777777" w:rsidR="00B905E1" w:rsidRDefault="00B905E1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23B654B7" w14:textId="77777777" w:rsidR="00C211F9" w:rsidRDefault="00C211F9" w:rsidP="00C21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Maynell(q.v.) were commissioned to levy and collect in </w:t>
      </w:r>
    </w:p>
    <w:p w14:paraId="24DCB438" w14:textId="77777777" w:rsidR="00C211F9" w:rsidRDefault="00C211F9" w:rsidP="00C21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person the customs in Yarmouth, and adjacent ports and places and to keep </w:t>
      </w:r>
    </w:p>
    <w:p w14:paraId="41FA839D" w14:textId="77777777" w:rsidR="00C211F9" w:rsidRDefault="00C211F9" w:rsidP="00C211F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cocket seal.   (C.F.R. 1405-13 p.114) </w:t>
      </w:r>
    </w:p>
    <w:p w14:paraId="71EDF2FE" w14:textId="77777777" w:rsidR="00F740DA" w:rsidRDefault="00F740DA" w:rsidP="00F740D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Aug.1409</w:t>
      </w:r>
      <w:r>
        <w:rPr>
          <w:rFonts w:ascii="Times New Roman" w:hAnsi="Times New Roman" w:cs="Times New Roman"/>
          <w:sz w:val="24"/>
          <w:szCs w:val="24"/>
        </w:rPr>
        <w:tab/>
        <w:t>He and Peter Savage(q.v.) were commissioned to collect in person the</w:t>
      </w:r>
    </w:p>
    <w:p w14:paraId="508FF12F" w14:textId="77777777" w:rsidR="00F740DA" w:rsidRDefault="00F740DA" w:rsidP="00F740D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customs in the port of Yarmouth and adjacent ports and places.     </w:t>
      </w:r>
    </w:p>
    <w:p w14:paraId="3D247C1B" w14:textId="77777777" w:rsidR="00F740DA" w:rsidRDefault="00F740DA" w:rsidP="00F740D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1405-13 p.125)</w:t>
      </w:r>
    </w:p>
    <w:p w14:paraId="4FABA199" w14:textId="77777777" w:rsidR="00F740DA" w:rsidRDefault="00F740DA" w:rsidP="00F740D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Aug.1409</w:t>
      </w:r>
      <w:r>
        <w:rPr>
          <w:rFonts w:ascii="Times New Roman" w:hAnsi="Times New Roman" w:cs="Times New Roman"/>
          <w:sz w:val="24"/>
          <w:szCs w:val="24"/>
        </w:rPr>
        <w:tab/>
        <w:t>He and Peter Savage(q.v.) were commissioned to collect in person the subsidies</w:t>
      </w:r>
    </w:p>
    <w:p w14:paraId="06634C84" w14:textId="77777777" w:rsidR="00F740DA" w:rsidRDefault="00F740DA" w:rsidP="00F740D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Yarmouth and adjacent ports and places.   (C.P.R. 1405-13 p.132)</w:t>
      </w:r>
    </w:p>
    <w:p w14:paraId="6E22FF5E" w14:textId="77777777" w:rsidR="00F740DA" w:rsidRDefault="00F740DA" w:rsidP="00F740D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DC67578" w14:textId="047BD7B5" w:rsidR="00B905E1" w:rsidRDefault="00B905E1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3C6186" w14:textId="3F74929C" w:rsidR="00C211F9" w:rsidRDefault="00C211F9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2023</w:t>
      </w:r>
    </w:p>
    <w:p w14:paraId="3D54C4ED" w14:textId="4EBE97A6" w:rsidR="00F740DA" w:rsidRDefault="00F740DA" w:rsidP="00B905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2024</w:t>
      </w:r>
    </w:p>
    <w:p w14:paraId="67D03BD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23BF" w14:textId="77777777" w:rsidR="00B905E1" w:rsidRDefault="00B905E1" w:rsidP="009139A6">
      <w:r>
        <w:separator/>
      </w:r>
    </w:p>
  </w:endnote>
  <w:endnote w:type="continuationSeparator" w:id="0">
    <w:p w14:paraId="343E3B2A" w14:textId="77777777" w:rsidR="00B905E1" w:rsidRDefault="00B905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C3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06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A87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3A555" w14:textId="77777777" w:rsidR="00B905E1" w:rsidRDefault="00B905E1" w:rsidP="009139A6">
      <w:r>
        <w:separator/>
      </w:r>
    </w:p>
  </w:footnote>
  <w:footnote w:type="continuationSeparator" w:id="0">
    <w:p w14:paraId="56001759" w14:textId="77777777" w:rsidR="00B905E1" w:rsidRDefault="00B905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30B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DD7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98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E1"/>
    <w:rsid w:val="000666E0"/>
    <w:rsid w:val="002510B7"/>
    <w:rsid w:val="005C130B"/>
    <w:rsid w:val="00826F5C"/>
    <w:rsid w:val="009139A6"/>
    <w:rsid w:val="009448BB"/>
    <w:rsid w:val="00A3176C"/>
    <w:rsid w:val="00AE65F8"/>
    <w:rsid w:val="00B905E1"/>
    <w:rsid w:val="00BA00AB"/>
    <w:rsid w:val="00C211F9"/>
    <w:rsid w:val="00CB4ED9"/>
    <w:rsid w:val="00EB3209"/>
    <w:rsid w:val="00F5287F"/>
    <w:rsid w:val="00F7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7C22C"/>
  <w15:chartTrackingRefBased/>
  <w15:docId w15:val="{39B3EDC7-2C87-47FB-BB0B-92D27A6B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2022-01-05T21:50:00Z</dcterms:created>
  <dcterms:modified xsi:type="dcterms:W3CDTF">2024-02-12T21:10:00Z</dcterms:modified>
</cp:coreProperties>
</file>