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2A6A8" w14:textId="77777777" w:rsidR="00A41C2C" w:rsidRDefault="00A41C2C" w:rsidP="00A41C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WOLMER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63B05CD0" w14:textId="77777777" w:rsidR="00A41C2C" w:rsidRDefault="00A41C2C" w:rsidP="00A41C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E572F9" w14:textId="77777777" w:rsidR="00A41C2C" w:rsidRDefault="00A41C2C" w:rsidP="00A41C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78AB60" w14:textId="77777777" w:rsidR="00A41C2C" w:rsidRDefault="00A41C2C" w:rsidP="00A41C2C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Aug.1428</w:t>
      </w:r>
      <w:r>
        <w:rPr>
          <w:rFonts w:ascii="Times New Roman" w:hAnsi="Times New Roman" w:cs="Times New Roman"/>
          <w:sz w:val="24"/>
          <w:szCs w:val="24"/>
        </w:rPr>
        <w:tab/>
        <w:t xml:space="preserve">Simon </w:t>
      </w:r>
      <w:proofErr w:type="spellStart"/>
      <w:r>
        <w:rPr>
          <w:rFonts w:ascii="Times New Roman" w:hAnsi="Times New Roman" w:cs="Times New Roman"/>
          <w:sz w:val="24"/>
          <w:szCs w:val="24"/>
        </w:rPr>
        <w:t>Wolmer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(q.v.), his brother,  made him supervisor of his Will, in which he had a bequest.</w:t>
      </w:r>
    </w:p>
    <w:p w14:paraId="50535186" w14:textId="77777777" w:rsidR="00A41C2C" w:rsidRDefault="00A41C2C" w:rsidP="00A41C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p.232)</w:t>
      </w:r>
    </w:p>
    <w:p w14:paraId="276B5EBE" w14:textId="77777777" w:rsidR="00A41C2C" w:rsidRDefault="00A41C2C" w:rsidP="00A41C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1E696D" w14:textId="77777777" w:rsidR="00A41C2C" w:rsidRDefault="00A41C2C" w:rsidP="00A41C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BF6298" w14:textId="77777777" w:rsidR="00A41C2C" w:rsidRDefault="00A41C2C" w:rsidP="00A41C2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28 June 2021</w:t>
      </w:r>
    </w:p>
    <w:p w14:paraId="3EC7DC4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1B056" w14:textId="77777777" w:rsidR="00A41C2C" w:rsidRDefault="00A41C2C" w:rsidP="009139A6">
      <w:r>
        <w:separator/>
      </w:r>
    </w:p>
  </w:endnote>
  <w:endnote w:type="continuationSeparator" w:id="0">
    <w:p w14:paraId="4D7CBD90" w14:textId="77777777" w:rsidR="00A41C2C" w:rsidRDefault="00A41C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770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AC1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DC3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9B189" w14:textId="77777777" w:rsidR="00A41C2C" w:rsidRDefault="00A41C2C" w:rsidP="009139A6">
      <w:r>
        <w:separator/>
      </w:r>
    </w:p>
  </w:footnote>
  <w:footnote w:type="continuationSeparator" w:id="0">
    <w:p w14:paraId="28DDC9B6" w14:textId="77777777" w:rsidR="00A41C2C" w:rsidRDefault="00A41C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05E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C24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CD3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C2C"/>
    <w:rsid w:val="000666E0"/>
    <w:rsid w:val="002510B7"/>
    <w:rsid w:val="005C130B"/>
    <w:rsid w:val="00826F5C"/>
    <w:rsid w:val="009139A6"/>
    <w:rsid w:val="009448BB"/>
    <w:rsid w:val="00A3176C"/>
    <w:rsid w:val="00A41C2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B4548"/>
  <w15:chartTrackingRefBased/>
  <w15:docId w15:val="{E868F8B2-84EB-4BAF-819D-B569CA690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2021-06-28T19:17:00Z</dcterms:created>
  <dcterms:modified xsi:type="dcterms:W3CDTF">2021-06-28T19:18:00Z</dcterms:modified>
</cp:coreProperties>
</file>