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9E2E6C7" w14:textId="77777777" w:rsidR="001116DB" w:rsidRDefault="001116DB" w:rsidP="001116DB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Simon WOLMER</w:t>
      </w:r>
      <w:r>
        <w:rPr>
          <w:rFonts w:ascii="Times New Roman" w:hAnsi="Times New Roman" w:cs="Times New Roman"/>
          <w:sz w:val="24"/>
          <w:szCs w:val="24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d.1428)</w:t>
      </w:r>
    </w:p>
    <w:p w14:paraId="70BC3F39" w14:textId="77777777" w:rsidR="001116DB" w:rsidRDefault="001116DB" w:rsidP="001116DB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of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St.Albans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</w:rPr>
        <w:t>.</w:t>
      </w:r>
    </w:p>
    <w:p w14:paraId="00D2733C" w14:textId="77777777" w:rsidR="001116DB" w:rsidRDefault="001116DB" w:rsidP="001116DB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249B6C49" w14:textId="77777777" w:rsidR="001116DB" w:rsidRDefault="001116DB" w:rsidP="001116DB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7995FBCB" w14:textId="77777777" w:rsidR="001116DB" w:rsidRDefault="001116DB" w:rsidP="001116DB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= Cristian(q.v.).</w:t>
      </w:r>
    </w:p>
    <w:p w14:paraId="09E986D5" w14:textId="77777777" w:rsidR="001116DB" w:rsidRDefault="001116DB" w:rsidP="001116DB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(“The Herts Genealogist and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Antiquary”  </w:t>
      </w:r>
      <w:proofErr w:type="spellStart"/>
      <w:r>
        <w:rPr>
          <w:rFonts w:ascii="Times New Roman" w:hAnsi="Times New Roman" w:cs="Times New Roman"/>
          <w:sz w:val="24"/>
          <w:szCs w:val="24"/>
        </w:rPr>
        <w:t>ed</w:t>
      </w:r>
      <w:proofErr w:type="gramEnd"/>
      <w:r>
        <w:rPr>
          <w:rFonts w:ascii="Times New Roman" w:hAnsi="Times New Roman" w:cs="Times New Roman"/>
          <w:sz w:val="24"/>
          <w:szCs w:val="24"/>
        </w:rPr>
        <w:t>.William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Brigg, pub.1895 </w:t>
      </w:r>
      <w:proofErr w:type="spellStart"/>
      <w:r>
        <w:rPr>
          <w:rFonts w:ascii="Times New Roman" w:hAnsi="Times New Roman" w:cs="Times New Roman"/>
          <w:sz w:val="24"/>
          <w:szCs w:val="24"/>
        </w:rPr>
        <w:t>vol.I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p.232)</w:t>
      </w:r>
    </w:p>
    <w:p w14:paraId="5EE660C9" w14:textId="77777777" w:rsidR="001116DB" w:rsidRDefault="001116DB" w:rsidP="001116DB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471BDCD4" w14:textId="77777777" w:rsidR="001116DB" w:rsidRDefault="001116DB" w:rsidP="001116DB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12F39ABE" w14:textId="77777777" w:rsidR="001116DB" w:rsidRDefault="001116DB" w:rsidP="001116DB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9 Aug.1428</w:t>
      </w:r>
      <w:r>
        <w:rPr>
          <w:rFonts w:ascii="Times New Roman" w:hAnsi="Times New Roman" w:cs="Times New Roman"/>
          <w:sz w:val="24"/>
          <w:szCs w:val="24"/>
        </w:rPr>
        <w:tab/>
        <w:t>He made his Will.   (ibid.)</w:t>
      </w:r>
    </w:p>
    <w:p w14:paraId="268429D1" w14:textId="77777777" w:rsidR="001116DB" w:rsidRDefault="001116DB" w:rsidP="001116DB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7 Jan.1429</w:t>
      </w:r>
      <w:r>
        <w:rPr>
          <w:rFonts w:ascii="Times New Roman" w:hAnsi="Times New Roman" w:cs="Times New Roman"/>
          <w:sz w:val="24"/>
          <w:szCs w:val="24"/>
        </w:rPr>
        <w:tab/>
        <w:t>Probate of his Will.   (ibid.)</w:t>
      </w:r>
    </w:p>
    <w:p w14:paraId="3744F2A5" w14:textId="77777777" w:rsidR="001116DB" w:rsidRDefault="001116DB" w:rsidP="001116DB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6B1D74DD" w14:textId="77777777" w:rsidR="001116DB" w:rsidRDefault="001116DB" w:rsidP="001116DB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641922B7" w14:textId="77777777" w:rsidR="001116DB" w:rsidRDefault="001116DB" w:rsidP="001116DB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Executors:   Thomas </w:t>
      </w:r>
      <w:proofErr w:type="spellStart"/>
      <w:r>
        <w:rPr>
          <w:rFonts w:ascii="Times New Roman" w:hAnsi="Times New Roman" w:cs="Times New Roman"/>
          <w:sz w:val="24"/>
          <w:szCs w:val="24"/>
        </w:rPr>
        <w:t>Colyn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(q.v.) and John </w:t>
      </w:r>
      <w:proofErr w:type="spellStart"/>
      <w:r>
        <w:rPr>
          <w:rFonts w:ascii="Times New Roman" w:hAnsi="Times New Roman" w:cs="Times New Roman"/>
          <w:sz w:val="24"/>
          <w:szCs w:val="24"/>
        </w:rPr>
        <w:t>Bygge</w:t>
      </w:r>
      <w:proofErr w:type="spellEnd"/>
      <w:r>
        <w:rPr>
          <w:rFonts w:ascii="Times New Roman" w:hAnsi="Times New Roman" w:cs="Times New Roman"/>
          <w:sz w:val="24"/>
          <w:szCs w:val="24"/>
        </w:rPr>
        <w:t>(q.v.).   (ibid.)</w:t>
      </w:r>
    </w:p>
    <w:p w14:paraId="3355BDFE" w14:textId="77777777" w:rsidR="001116DB" w:rsidRDefault="001116DB" w:rsidP="001116DB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Supervisor:  Brother Thomas Woolmer(q.v.).    (ibid.)</w:t>
      </w:r>
    </w:p>
    <w:p w14:paraId="7B66883F" w14:textId="77777777" w:rsidR="001116DB" w:rsidRDefault="001116DB" w:rsidP="001116DB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2785C3F6" w14:textId="77777777" w:rsidR="001116DB" w:rsidRDefault="001116DB" w:rsidP="001116DB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51BB7D92" w14:textId="77777777" w:rsidR="001116DB" w:rsidRDefault="001116DB" w:rsidP="001116DB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28 June 2021</w:t>
      </w:r>
    </w:p>
    <w:p w14:paraId="539569D6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DDC1832" w14:textId="77777777" w:rsidR="001116DB" w:rsidRDefault="001116DB" w:rsidP="009139A6">
      <w:r>
        <w:separator/>
      </w:r>
    </w:p>
  </w:endnote>
  <w:endnote w:type="continuationSeparator" w:id="0">
    <w:p w14:paraId="70214FD9" w14:textId="77777777" w:rsidR="001116DB" w:rsidRDefault="001116DB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B621D1C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8B51A11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 xml:space="preserve">Compilation copyright </w:t>
    </w:r>
    <w:proofErr w:type="spellStart"/>
    <w:r w:rsidRPr="009139A6">
      <w:rPr>
        <w:rFonts w:ascii="Times New Roman" w:hAnsi="Times New Roman" w:cs="Times New Roman"/>
      </w:rPr>
      <w:t>I.</w:t>
    </w:r>
    <w:proofErr w:type="gramStart"/>
    <w:r w:rsidRPr="009139A6">
      <w:rPr>
        <w:rFonts w:ascii="Times New Roman" w:hAnsi="Times New Roman"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C6E1479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60A086A" w14:textId="77777777" w:rsidR="001116DB" w:rsidRDefault="001116DB" w:rsidP="009139A6">
      <w:r>
        <w:separator/>
      </w:r>
    </w:p>
  </w:footnote>
  <w:footnote w:type="continuationSeparator" w:id="0">
    <w:p w14:paraId="76297CC7" w14:textId="77777777" w:rsidR="001116DB" w:rsidRDefault="001116DB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E3CE989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A316170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8554CD3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116DB"/>
    <w:rsid w:val="000666E0"/>
    <w:rsid w:val="001116DB"/>
    <w:rsid w:val="002510B7"/>
    <w:rsid w:val="005C130B"/>
    <w:rsid w:val="00826F5C"/>
    <w:rsid w:val="009139A6"/>
    <w:rsid w:val="009448BB"/>
    <w:rsid w:val="00A3176C"/>
    <w:rsid w:val="00AE65F8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CEC787F"/>
  <w15:chartTrackingRefBased/>
  <w15:docId w15:val="{E1085C47-BA19-44FE-A7C2-05894632BD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1</TotalTime>
  <Pages>1</Pages>
  <Words>54</Words>
  <Characters>311</Characters>
  <Application>Microsoft Office Word</Application>
  <DocSecurity>0</DocSecurity>
  <Lines>2</Lines>
  <Paragraphs>1</Paragraphs>
  <ScaleCrop>false</ScaleCrop>
  <Company/>
  <LinksUpToDate>false</LinksUpToDate>
  <CharactersWithSpaces>364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2021-06-28T19:03:00Z</dcterms:created>
  <dcterms:modified xsi:type="dcterms:W3CDTF">2021-06-28T19:04:00Z</dcterms:modified>
</cp:coreProperties>
</file>