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AFB" w:rsidRDefault="004E3AFB" w:rsidP="004E3AFB">
      <w:pPr>
        <w:pStyle w:val="NoSpacing"/>
      </w:pPr>
      <w:r>
        <w:rPr>
          <w:u w:val="single"/>
        </w:rPr>
        <w:t>John WOLMER</w:t>
      </w:r>
      <w:r>
        <w:t xml:space="preserve">     (fl.1496-7)</w:t>
      </w:r>
    </w:p>
    <w:p w:rsidR="004E3AFB" w:rsidRDefault="004E3AFB" w:rsidP="004E3AFB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Shoemaker.</w:t>
      </w:r>
      <w:proofErr w:type="gramEnd"/>
    </w:p>
    <w:p w:rsidR="004E3AFB" w:rsidRDefault="004E3AFB" w:rsidP="004E3AFB">
      <w:pPr>
        <w:pStyle w:val="NoSpacing"/>
      </w:pPr>
    </w:p>
    <w:p w:rsidR="004E3AFB" w:rsidRDefault="004E3AFB" w:rsidP="004E3AFB">
      <w:pPr>
        <w:pStyle w:val="NoSpacing"/>
      </w:pPr>
    </w:p>
    <w:p w:rsidR="004E3AFB" w:rsidRDefault="004E3AFB" w:rsidP="004E3AFB">
      <w:pPr>
        <w:pStyle w:val="NoSpacing"/>
      </w:pPr>
      <w:r>
        <w:t xml:space="preserve">Apprenticed to William </w:t>
      </w:r>
      <w:proofErr w:type="gramStart"/>
      <w:r>
        <w:t>Adams(</w:t>
      </w:r>
      <w:proofErr w:type="gramEnd"/>
      <w:r>
        <w:t>q.v.).    (C.F.N. p.151)</w:t>
      </w:r>
    </w:p>
    <w:p w:rsidR="004E3AFB" w:rsidRDefault="004E3AFB" w:rsidP="004E3AFB">
      <w:pPr>
        <w:pStyle w:val="NoSpacing"/>
      </w:pPr>
    </w:p>
    <w:p w:rsidR="004E3AFB" w:rsidRDefault="004E3AFB" w:rsidP="004E3AFB">
      <w:pPr>
        <w:pStyle w:val="NoSpacing"/>
      </w:pPr>
    </w:p>
    <w:p w:rsidR="004E3AFB" w:rsidRDefault="004E3AFB" w:rsidP="004E3AFB">
      <w:pPr>
        <w:pStyle w:val="NoSpacing"/>
      </w:pPr>
      <w:r>
        <w:t xml:space="preserve">         1496-7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4E3AFB" w:rsidRDefault="004E3AFB" w:rsidP="004E3AFB">
      <w:pPr>
        <w:pStyle w:val="NoSpacing"/>
      </w:pPr>
    </w:p>
    <w:p w:rsidR="004E3AFB" w:rsidRDefault="004E3AFB" w:rsidP="004E3AFB">
      <w:pPr>
        <w:pStyle w:val="NoSpacing"/>
      </w:pPr>
    </w:p>
    <w:p w:rsidR="004E3AFB" w:rsidRDefault="004E3AFB" w:rsidP="004E3AFB">
      <w:pPr>
        <w:pStyle w:val="NoSpacing"/>
      </w:pPr>
    </w:p>
    <w:p w:rsidR="00E47068" w:rsidRPr="00C009D8" w:rsidRDefault="004E3AFB" w:rsidP="004E3AFB">
      <w:pPr>
        <w:pStyle w:val="NoSpacing"/>
      </w:pPr>
      <w:r>
        <w:t>22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AFB" w:rsidRDefault="004E3AFB" w:rsidP="00920DE3">
      <w:pPr>
        <w:spacing w:after="0" w:line="240" w:lineRule="auto"/>
      </w:pPr>
      <w:r>
        <w:separator/>
      </w:r>
    </w:p>
  </w:endnote>
  <w:endnote w:type="continuationSeparator" w:id="0">
    <w:p w:rsidR="004E3AFB" w:rsidRDefault="004E3A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AFB" w:rsidRDefault="004E3AFB" w:rsidP="00920DE3">
      <w:pPr>
        <w:spacing w:after="0" w:line="240" w:lineRule="auto"/>
      </w:pPr>
      <w:r>
        <w:separator/>
      </w:r>
    </w:p>
  </w:footnote>
  <w:footnote w:type="continuationSeparator" w:id="0">
    <w:p w:rsidR="004E3AFB" w:rsidRDefault="004E3A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AFB"/>
    <w:rsid w:val="00120749"/>
    <w:rsid w:val="004E3AF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2014-07-22T19:36:00Z</dcterms:created>
  <dcterms:modified xsi:type="dcterms:W3CDTF">2014-07-22T19:36:00Z</dcterms:modified>
</cp:coreProperties>
</file>