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22DF3" w14:textId="77777777" w:rsidR="00E33D81" w:rsidRDefault="00E33D81" w:rsidP="00E33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WOLMER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2939B0AD" w14:textId="77777777" w:rsidR="00E33D81" w:rsidRDefault="00E33D81" w:rsidP="00E33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Elmdon, Essex. Husbandman.</w:t>
      </w:r>
    </w:p>
    <w:p w14:paraId="253B97D1" w14:textId="77777777" w:rsidR="00E33D81" w:rsidRDefault="00E33D81" w:rsidP="00E33D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3C04E3" w14:textId="77777777" w:rsidR="00E33D81" w:rsidRDefault="00E33D81" w:rsidP="00E33D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94821B" w14:textId="77777777" w:rsidR="00E33D81" w:rsidRDefault="00E33D81" w:rsidP="00E33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3B503993" w14:textId="77777777" w:rsidR="00E33D81" w:rsidRDefault="00E33D81" w:rsidP="00E33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FBD884F" w14:textId="77777777" w:rsidR="00E33D81" w:rsidRDefault="00E33D81" w:rsidP="00E33D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22F23F" w14:textId="77777777" w:rsidR="00E33D81" w:rsidRDefault="00E33D81" w:rsidP="00E33D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B459E4" w14:textId="77777777" w:rsidR="00E33D81" w:rsidRDefault="00E33D81" w:rsidP="00E33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2022</w:t>
      </w:r>
    </w:p>
    <w:p w14:paraId="7EFC35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40225" w14:textId="77777777" w:rsidR="00E33D81" w:rsidRDefault="00E33D81" w:rsidP="009139A6">
      <w:r>
        <w:separator/>
      </w:r>
    </w:p>
  </w:endnote>
  <w:endnote w:type="continuationSeparator" w:id="0">
    <w:p w14:paraId="0E8FEB3F" w14:textId="77777777" w:rsidR="00E33D81" w:rsidRDefault="00E33D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A63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7FC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628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B7E6F" w14:textId="77777777" w:rsidR="00E33D81" w:rsidRDefault="00E33D81" w:rsidP="009139A6">
      <w:r>
        <w:separator/>
      </w:r>
    </w:p>
  </w:footnote>
  <w:footnote w:type="continuationSeparator" w:id="0">
    <w:p w14:paraId="04BDA3DE" w14:textId="77777777" w:rsidR="00E33D81" w:rsidRDefault="00E33D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71B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0B0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000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D8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3D8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2E25B"/>
  <w15:chartTrackingRefBased/>
  <w15:docId w15:val="{2A60AF42-D2FD-4128-8B33-D316CFB1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E33D8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2022-01-24T07:48:00Z</dcterms:created>
  <dcterms:modified xsi:type="dcterms:W3CDTF">2022-01-24T07:48:00Z</dcterms:modified>
</cp:coreProperties>
</file>