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9F62F" w14:textId="77777777" w:rsidR="00DF5BF4" w:rsidRDefault="00DF5BF4" w:rsidP="00DF5B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WOLMER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2ED65951" w14:textId="77777777" w:rsidR="00DF5BF4" w:rsidRDefault="00DF5BF4" w:rsidP="00DF5B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2D5602" w14:textId="77777777" w:rsidR="00DF5BF4" w:rsidRDefault="00DF5BF4" w:rsidP="00DF5B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4985E9" w14:textId="77777777" w:rsidR="00DF5BF4" w:rsidRDefault="00DF5BF4" w:rsidP="00DF5B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Aug.1428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Simon </w:t>
      </w:r>
      <w:proofErr w:type="spellStart"/>
      <w:r>
        <w:rPr>
          <w:rFonts w:ascii="Times New Roman" w:hAnsi="Times New Roman" w:cs="Times New Roman"/>
          <w:sz w:val="24"/>
          <w:szCs w:val="24"/>
        </w:rPr>
        <w:t>Wolmer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(q.v.), his brother.</w:t>
      </w:r>
    </w:p>
    <w:p w14:paraId="1DA306CD" w14:textId="77777777" w:rsidR="00DF5BF4" w:rsidRDefault="00DF5BF4" w:rsidP="00DF5B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p.232)</w:t>
      </w:r>
    </w:p>
    <w:p w14:paraId="1248A112" w14:textId="77777777" w:rsidR="00DF5BF4" w:rsidRDefault="00DF5BF4" w:rsidP="00DF5B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57E4AB" w14:textId="77777777" w:rsidR="00DF5BF4" w:rsidRDefault="00DF5BF4" w:rsidP="00DF5B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EC1F47" w14:textId="77777777" w:rsidR="00DF5BF4" w:rsidRDefault="00DF5BF4" w:rsidP="00DF5B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June 2021</w:t>
      </w:r>
    </w:p>
    <w:p w14:paraId="4C7A793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28E80" w14:textId="77777777" w:rsidR="00DF5BF4" w:rsidRDefault="00DF5BF4" w:rsidP="009139A6">
      <w:r>
        <w:separator/>
      </w:r>
    </w:p>
  </w:endnote>
  <w:endnote w:type="continuationSeparator" w:id="0">
    <w:p w14:paraId="2C9457FC" w14:textId="77777777" w:rsidR="00DF5BF4" w:rsidRDefault="00DF5B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849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743D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730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88880" w14:textId="77777777" w:rsidR="00DF5BF4" w:rsidRDefault="00DF5BF4" w:rsidP="009139A6">
      <w:r>
        <w:separator/>
      </w:r>
    </w:p>
  </w:footnote>
  <w:footnote w:type="continuationSeparator" w:id="0">
    <w:p w14:paraId="39D62CD9" w14:textId="77777777" w:rsidR="00DF5BF4" w:rsidRDefault="00DF5B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5C5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CE2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64C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BF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F5BF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10C02"/>
  <w15:chartTrackingRefBased/>
  <w15:docId w15:val="{DA0AB6FA-E951-4922-94D6-D70C60D85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2021-06-28T19:20:00Z</dcterms:created>
  <dcterms:modified xsi:type="dcterms:W3CDTF">2021-06-28T19:20:00Z</dcterms:modified>
</cp:coreProperties>
</file>