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6AC0F2" w14:textId="77777777" w:rsidR="00A70307" w:rsidRDefault="00A70307" w:rsidP="00A703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WOLMAN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F78BD15" w14:textId="77777777" w:rsidR="00A70307" w:rsidRDefault="00A70307" w:rsidP="00A70307">
      <w:pPr>
        <w:rPr>
          <w:rFonts w:ascii="Times New Roman" w:hAnsi="Times New Roman" w:cs="Times New Roman"/>
        </w:rPr>
      </w:pPr>
    </w:p>
    <w:p w14:paraId="55FABF2C" w14:textId="77777777" w:rsidR="00A70307" w:rsidRDefault="00A70307" w:rsidP="00A70307">
      <w:pPr>
        <w:rPr>
          <w:rFonts w:ascii="Times New Roman" w:hAnsi="Times New Roman" w:cs="Times New Roman"/>
        </w:rPr>
      </w:pPr>
    </w:p>
    <w:p w14:paraId="0F84CE3C" w14:textId="77777777" w:rsidR="00A70307" w:rsidRDefault="00A70307" w:rsidP="00A703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Robert Barker of Over </w:t>
      </w:r>
      <w:proofErr w:type="spellStart"/>
      <w:r>
        <w:rPr>
          <w:rFonts w:ascii="Times New Roman" w:hAnsi="Times New Roman" w:cs="Times New Roman"/>
        </w:rPr>
        <w:t>Geyst</w:t>
      </w:r>
      <w:proofErr w:type="spellEnd"/>
      <w:r>
        <w:rPr>
          <w:rFonts w:ascii="Times New Roman" w:hAnsi="Times New Roman" w:cs="Times New Roman"/>
        </w:rPr>
        <w:t>, Norfolk(q.v.),</w:t>
      </w:r>
    </w:p>
    <w:p w14:paraId="74E87FB4" w14:textId="77777777" w:rsidR="00A70307" w:rsidRDefault="00A70307" w:rsidP="00A703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Grene</w:t>
      </w:r>
      <w:proofErr w:type="spellEnd"/>
      <w:r>
        <w:rPr>
          <w:rFonts w:ascii="Times New Roman" w:hAnsi="Times New Roman" w:cs="Times New Roman"/>
        </w:rPr>
        <w:t xml:space="preserve"> of North </w:t>
      </w:r>
      <w:proofErr w:type="spellStart"/>
      <w:r>
        <w:rPr>
          <w:rFonts w:ascii="Times New Roman" w:hAnsi="Times New Roman" w:cs="Times New Roman"/>
        </w:rPr>
        <w:t>Elmham</w:t>
      </w:r>
      <w:proofErr w:type="spellEnd"/>
      <w:r>
        <w:rPr>
          <w:rFonts w:ascii="Times New Roman" w:hAnsi="Times New Roman" w:cs="Times New Roman"/>
        </w:rPr>
        <w:t>(q.v.), John Haydon of Norwich(q.v.),</w:t>
      </w:r>
    </w:p>
    <w:p w14:paraId="1678072B" w14:textId="77777777" w:rsidR="00A70307" w:rsidRDefault="00A70307" w:rsidP="00A703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Harryson</w:t>
      </w:r>
      <w:proofErr w:type="spellEnd"/>
      <w:r>
        <w:rPr>
          <w:rFonts w:ascii="Times New Roman" w:hAnsi="Times New Roman" w:cs="Times New Roman"/>
        </w:rPr>
        <w:t xml:space="preserve"> of Norwich(q.v.), Thomas </w:t>
      </w:r>
      <w:proofErr w:type="spellStart"/>
      <w:r>
        <w:rPr>
          <w:rFonts w:ascii="Times New Roman" w:hAnsi="Times New Roman" w:cs="Times New Roman"/>
        </w:rPr>
        <w:t>Mylys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Pockthorpe</w:t>
      </w:r>
      <w:proofErr w:type="spellEnd"/>
      <w:r>
        <w:rPr>
          <w:rFonts w:ascii="Times New Roman" w:hAnsi="Times New Roman" w:cs="Times New Roman"/>
        </w:rPr>
        <w:t>(q.v.)</w:t>
      </w:r>
    </w:p>
    <w:p w14:paraId="15B7A9F5" w14:textId="77777777" w:rsidR="00A70307" w:rsidRDefault="00A70307" w:rsidP="00A703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Katherine </w:t>
      </w:r>
      <w:proofErr w:type="spellStart"/>
      <w:r>
        <w:rPr>
          <w:rFonts w:ascii="Times New Roman" w:hAnsi="Times New Roman" w:cs="Times New Roman"/>
        </w:rPr>
        <w:t>Redell</w:t>
      </w:r>
      <w:proofErr w:type="spellEnd"/>
      <w:r>
        <w:rPr>
          <w:rFonts w:ascii="Times New Roman" w:hAnsi="Times New Roman" w:cs="Times New Roman"/>
        </w:rPr>
        <w:t xml:space="preserve"> of Salthouse(q.v.).</w:t>
      </w:r>
    </w:p>
    <w:p w14:paraId="41FFCB5C" w14:textId="77777777" w:rsidR="00A70307" w:rsidRDefault="00A70307" w:rsidP="00A703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270BB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D295A79" w14:textId="77777777" w:rsidR="00A70307" w:rsidRDefault="00A70307" w:rsidP="00A703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Christopher Broun, Prior of </w:t>
      </w:r>
      <w:proofErr w:type="spellStart"/>
      <w:r>
        <w:rPr>
          <w:rFonts w:ascii="Times New Roman" w:hAnsi="Times New Roman" w:cs="Times New Roman"/>
        </w:rPr>
        <w:t>Felthorp</w:t>
      </w:r>
      <w:proofErr w:type="spellEnd"/>
      <w:r>
        <w:rPr>
          <w:rFonts w:ascii="Times New Roman" w:hAnsi="Times New Roman" w:cs="Times New Roman"/>
        </w:rPr>
        <w:t>(q.v.).</w:t>
      </w:r>
    </w:p>
    <w:p w14:paraId="06808377" w14:textId="77777777" w:rsidR="00A70307" w:rsidRDefault="00A70307" w:rsidP="00A703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(ibid.)</w:t>
      </w:r>
    </w:p>
    <w:p w14:paraId="0B4025DB" w14:textId="77777777" w:rsidR="00A70307" w:rsidRDefault="00A70307" w:rsidP="00A70307">
      <w:pPr>
        <w:rPr>
          <w:rFonts w:ascii="Times New Roman" w:hAnsi="Times New Roman" w:cs="Times New Roman"/>
        </w:rPr>
      </w:pPr>
    </w:p>
    <w:p w14:paraId="36F8E9D2" w14:textId="77777777" w:rsidR="00A70307" w:rsidRDefault="00A70307" w:rsidP="00A703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May 2019</w:t>
      </w:r>
    </w:p>
    <w:p w14:paraId="4FE12FF8" w14:textId="77777777" w:rsidR="006B2F86" w:rsidRPr="00E71FC3" w:rsidRDefault="00A7030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6D30AF" w14:textId="77777777" w:rsidR="00A70307" w:rsidRDefault="00A70307" w:rsidP="00E71FC3">
      <w:r>
        <w:separator/>
      </w:r>
    </w:p>
  </w:endnote>
  <w:endnote w:type="continuationSeparator" w:id="0">
    <w:p w14:paraId="57E378D0" w14:textId="77777777" w:rsidR="00A70307" w:rsidRDefault="00A7030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2197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FA0E21" w14:textId="77777777" w:rsidR="00A70307" w:rsidRDefault="00A70307" w:rsidP="00E71FC3">
      <w:r>
        <w:separator/>
      </w:r>
    </w:p>
  </w:footnote>
  <w:footnote w:type="continuationSeparator" w:id="0">
    <w:p w14:paraId="4FAD5F03" w14:textId="77777777" w:rsidR="00A70307" w:rsidRDefault="00A7030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307"/>
    <w:rsid w:val="001A7C09"/>
    <w:rsid w:val="00577BD5"/>
    <w:rsid w:val="00656CBA"/>
    <w:rsid w:val="006A1F77"/>
    <w:rsid w:val="00733BE7"/>
    <w:rsid w:val="00A7030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70A60"/>
  <w15:chartTrackingRefBased/>
  <w15:docId w15:val="{8D331DAF-B90B-4645-8483-B6B3E8489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30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703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2019-05-12T19:02:00Z</dcterms:created>
  <dcterms:modified xsi:type="dcterms:W3CDTF">2019-05-12T19:02:00Z</dcterms:modified>
</cp:coreProperties>
</file>