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A86BB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1AF90EB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Carter.</w:t>
      </w:r>
    </w:p>
    <w:p w14:paraId="2757712C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</w:p>
    <w:p w14:paraId="609D6ABE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</w:p>
    <w:p w14:paraId="1214D8FD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Sep.1401</w:t>
      </w:r>
      <w:r>
        <w:rPr>
          <w:rFonts w:ascii="Times New Roman" w:hAnsi="Times New Roman" w:cs="Times New Roman"/>
          <w:sz w:val="24"/>
          <w:szCs w:val="24"/>
        </w:rPr>
        <w:tab/>
        <w:t>He made his Will, in which he left to each of his two servants a horse,</w:t>
      </w:r>
    </w:p>
    <w:p w14:paraId="44D50CD8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with pack, </w:t>
      </w:r>
      <w:proofErr w:type="gramStart"/>
      <w:r>
        <w:rPr>
          <w:rFonts w:ascii="Times New Roman" w:hAnsi="Times New Roman" w:cs="Times New Roman"/>
          <w:sz w:val="24"/>
          <w:szCs w:val="24"/>
        </w:rPr>
        <w:t>saddle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cloth.</w:t>
      </w:r>
    </w:p>
    <w:p w14:paraId="3C5A9761" w14:textId="77777777" w:rsidR="003E0FE0" w:rsidRDefault="003E0FE0" w:rsidP="003E0FE0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p.183)</w:t>
      </w:r>
    </w:p>
    <w:p w14:paraId="7A6E4711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</w:p>
    <w:p w14:paraId="73A9476A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</w:p>
    <w:p w14:paraId="4025B19B" w14:textId="77777777" w:rsidR="003E0FE0" w:rsidRDefault="003E0FE0" w:rsidP="003E0F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146B75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D184B" w14:textId="77777777" w:rsidR="003E0FE0" w:rsidRDefault="003E0FE0" w:rsidP="009139A6">
      <w:r>
        <w:separator/>
      </w:r>
    </w:p>
  </w:endnote>
  <w:endnote w:type="continuationSeparator" w:id="0">
    <w:p w14:paraId="2DC3ED49" w14:textId="77777777" w:rsidR="003E0FE0" w:rsidRDefault="003E0F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324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53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72B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410C" w14:textId="77777777" w:rsidR="003E0FE0" w:rsidRDefault="003E0FE0" w:rsidP="009139A6">
      <w:r>
        <w:separator/>
      </w:r>
    </w:p>
  </w:footnote>
  <w:footnote w:type="continuationSeparator" w:id="0">
    <w:p w14:paraId="67B015CA" w14:textId="77777777" w:rsidR="003E0FE0" w:rsidRDefault="003E0F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B90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34E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9E6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E0"/>
    <w:rsid w:val="000666E0"/>
    <w:rsid w:val="002510B7"/>
    <w:rsid w:val="003E0FE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CF8D6"/>
  <w15:chartTrackingRefBased/>
  <w15:docId w15:val="{42373B5E-950E-4314-BE3B-ED35739F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FE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2021-09-05T19:14:00Z</dcterms:created>
  <dcterms:modified xsi:type="dcterms:W3CDTF">2021-09-05T19:14:00Z</dcterms:modified>
</cp:coreProperties>
</file>