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45EE" w14:textId="77777777" w:rsidR="00367591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03616D11" w14:textId="77777777" w:rsidR="00367591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Monk, from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4BA1E218" w14:textId="77777777" w:rsidR="00367591" w:rsidRDefault="00367591" w:rsidP="00367591">
      <w:pPr>
        <w:pStyle w:val="NoSpacing"/>
        <w:rPr>
          <w:rFonts w:cs="Times New Roman"/>
          <w:szCs w:val="24"/>
        </w:rPr>
      </w:pPr>
    </w:p>
    <w:p w14:paraId="1C6B800C" w14:textId="77777777" w:rsidR="00367591" w:rsidRDefault="00367591" w:rsidP="00367591">
      <w:pPr>
        <w:pStyle w:val="NoSpacing"/>
        <w:rPr>
          <w:rFonts w:cs="Times New Roman"/>
          <w:szCs w:val="24"/>
        </w:rPr>
      </w:pPr>
    </w:p>
    <w:p w14:paraId="631C1137" w14:textId="77777777" w:rsidR="00367591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was a pensioner at Gonville Hall.</w:t>
      </w:r>
    </w:p>
    <w:p w14:paraId="46CD6869" w14:textId="77777777" w:rsidR="00367591" w:rsidRPr="00C24B6F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512B6088" w14:textId="77777777" w:rsidR="00367591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446)</w:t>
      </w:r>
    </w:p>
    <w:p w14:paraId="082319D3" w14:textId="77777777" w:rsidR="00367591" w:rsidRDefault="00367591" w:rsidP="00367591">
      <w:pPr>
        <w:pStyle w:val="NoSpacing"/>
        <w:rPr>
          <w:rFonts w:cs="Times New Roman"/>
          <w:szCs w:val="24"/>
        </w:rPr>
      </w:pPr>
    </w:p>
    <w:p w14:paraId="45A27404" w14:textId="77777777" w:rsidR="00367591" w:rsidRDefault="00367591" w:rsidP="00367591">
      <w:pPr>
        <w:pStyle w:val="NoSpacing"/>
        <w:rPr>
          <w:rFonts w:cs="Times New Roman"/>
          <w:szCs w:val="24"/>
        </w:rPr>
      </w:pPr>
    </w:p>
    <w:p w14:paraId="0449986C" w14:textId="77777777" w:rsidR="00367591" w:rsidRDefault="00367591" w:rsidP="003675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2023</w:t>
      </w:r>
    </w:p>
    <w:p w14:paraId="389640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E1E6" w14:textId="77777777" w:rsidR="00367591" w:rsidRDefault="00367591" w:rsidP="009139A6">
      <w:r>
        <w:separator/>
      </w:r>
    </w:p>
  </w:endnote>
  <w:endnote w:type="continuationSeparator" w:id="0">
    <w:p w14:paraId="7AEFC2DC" w14:textId="77777777" w:rsidR="00367591" w:rsidRDefault="003675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48B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047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7EA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2E466" w14:textId="77777777" w:rsidR="00367591" w:rsidRDefault="00367591" w:rsidP="009139A6">
      <w:r>
        <w:separator/>
      </w:r>
    </w:p>
  </w:footnote>
  <w:footnote w:type="continuationSeparator" w:id="0">
    <w:p w14:paraId="689F6B36" w14:textId="77777777" w:rsidR="00367591" w:rsidRDefault="003675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997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06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239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91"/>
    <w:rsid w:val="000666E0"/>
    <w:rsid w:val="002510B7"/>
    <w:rsid w:val="0036759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C09F"/>
  <w15:chartTrackingRefBased/>
  <w15:docId w15:val="{74A5C32B-3686-4D2F-93CB-BE31E284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2023-02-19T19:31:00Z</dcterms:created>
  <dcterms:modified xsi:type="dcterms:W3CDTF">2023-02-19T19:32:00Z</dcterms:modified>
</cp:coreProperties>
</file>