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EE6BF" w14:textId="77777777" w:rsidR="002C3AB8" w:rsidRDefault="002C3AB8" w:rsidP="002C3A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WOLMAN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AA6EAAE" w14:textId="77777777" w:rsidR="002C3AB8" w:rsidRDefault="002C3AB8" w:rsidP="002C3A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Wolney</w:t>
      </w:r>
      <w:proofErr w:type="spellEnd"/>
      <w:r>
        <w:rPr>
          <w:rFonts w:ascii="Times New Roman" w:hAnsi="Times New Roman" w:cs="Times New Roman"/>
        </w:rPr>
        <w:t>, Warwickshire. Husbandman.</w:t>
      </w:r>
    </w:p>
    <w:p w14:paraId="0085DF05" w14:textId="77777777" w:rsidR="002C3AB8" w:rsidRDefault="002C3AB8" w:rsidP="002C3AB8">
      <w:pPr>
        <w:rPr>
          <w:rFonts w:ascii="Times New Roman" w:hAnsi="Times New Roman" w:cs="Times New Roman"/>
        </w:rPr>
      </w:pPr>
    </w:p>
    <w:p w14:paraId="2AC97312" w14:textId="77777777" w:rsidR="002C3AB8" w:rsidRDefault="002C3AB8" w:rsidP="002C3AB8">
      <w:pPr>
        <w:rPr>
          <w:rFonts w:ascii="Times New Roman" w:hAnsi="Times New Roman" w:cs="Times New Roman"/>
        </w:rPr>
      </w:pPr>
    </w:p>
    <w:p w14:paraId="0D50527C" w14:textId="77777777" w:rsidR="002C3AB8" w:rsidRDefault="002C3AB8" w:rsidP="002C3A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Whittington, Abbot of Combe(q.v.), brought a plaint of trespass</w:t>
      </w:r>
    </w:p>
    <w:p w14:paraId="5D790EF6" w14:textId="77777777" w:rsidR="002C3AB8" w:rsidRDefault="002C3AB8" w:rsidP="002C3A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taking a cow against him.</w:t>
      </w:r>
    </w:p>
    <w:p w14:paraId="083FE680" w14:textId="77777777" w:rsidR="002C3AB8" w:rsidRDefault="002C3AB8" w:rsidP="002C3A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B477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67A6052" w14:textId="77777777" w:rsidR="002C3AB8" w:rsidRDefault="002C3AB8" w:rsidP="002C3AB8">
      <w:pPr>
        <w:rPr>
          <w:rFonts w:ascii="Times New Roman" w:hAnsi="Times New Roman" w:cs="Times New Roman"/>
        </w:rPr>
      </w:pPr>
    </w:p>
    <w:p w14:paraId="6FCDD685" w14:textId="77777777" w:rsidR="002C3AB8" w:rsidRDefault="002C3AB8" w:rsidP="002C3AB8">
      <w:pPr>
        <w:rPr>
          <w:rFonts w:ascii="Times New Roman" w:hAnsi="Times New Roman" w:cs="Times New Roman"/>
        </w:rPr>
      </w:pPr>
    </w:p>
    <w:p w14:paraId="46AB9704" w14:textId="77777777" w:rsidR="002C3AB8" w:rsidRDefault="002C3AB8" w:rsidP="002C3A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2109</w:t>
      </w:r>
    </w:p>
    <w:p w14:paraId="600B43CC" w14:textId="77777777" w:rsidR="006B2F86" w:rsidRPr="00E71FC3" w:rsidRDefault="002C3AB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70464" w14:textId="77777777" w:rsidR="002C3AB8" w:rsidRDefault="002C3AB8" w:rsidP="00E71FC3">
      <w:r>
        <w:separator/>
      </w:r>
    </w:p>
  </w:endnote>
  <w:endnote w:type="continuationSeparator" w:id="0">
    <w:p w14:paraId="6EBAFED7" w14:textId="77777777" w:rsidR="002C3AB8" w:rsidRDefault="002C3AB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9DC3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4D6E2" w14:textId="77777777" w:rsidR="002C3AB8" w:rsidRDefault="002C3AB8" w:rsidP="00E71FC3">
      <w:r>
        <w:separator/>
      </w:r>
    </w:p>
  </w:footnote>
  <w:footnote w:type="continuationSeparator" w:id="0">
    <w:p w14:paraId="7DA60B94" w14:textId="77777777" w:rsidR="002C3AB8" w:rsidRDefault="002C3AB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AB8"/>
    <w:rsid w:val="001A7C09"/>
    <w:rsid w:val="002C3AB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9F128"/>
  <w15:chartTrackingRefBased/>
  <w15:docId w15:val="{96175A6C-3657-45B2-90EF-03EBE522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AB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C3A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2019-04-26T16:43:00Z</dcterms:created>
  <dcterms:modified xsi:type="dcterms:W3CDTF">2019-04-26T16:44:00Z</dcterms:modified>
</cp:coreProperties>
</file>