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93EE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Benedict WOLMAN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ex.1416)</w:t>
      </w:r>
    </w:p>
    <w:p w14:paraId="14EF047B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Southwark. Inn keeper.</w:t>
      </w:r>
    </w:p>
    <w:p w14:paraId="308B8F31" w14:textId="77777777" w:rsidR="007A2AB1" w:rsidRDefault="007A2AB1" w:rsidP="007A2AB1">
      <w:pPr>
        <w:pStyle w:val="NoSpacing"/>
        <w:rPr>
          <w:rFonts w:cs="Times New Roman"/>
          <w:szCs w:val="24"/>
        </w:rPr>
      </w:pPr>
    </w:p>
    <w:p w14:paraId="75012097" w14:textId="77777777" w:rsidR="007A2AB1" w:rsidRDefault="007A2AB1" w:rsidP="007A2AB1">
      <w:pPr>
        <w:pStyle w:val="NoSpacing"/>
        <w:rPr>
          <w:rFonts w:cs="Times New Roman"/>
          <w:szCs w:val="24"/>
        </w:rPr>
      </w:pPr>
    </w:p>
    <w:p w14:paraId="474C403C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ca.    1390’s</w:t>
      </w:r>
      <w:r>
        <w:rPr>
          <w:rFonts w:cs="Times New Roman"/>
          <w:szCs w:val="24"/>
        </w:rPr>
        <w:tab/>
        <w:t xml:space="preserve">He was Under-Marshal of the </w:t>
      </w:r>
      <w:proofErr w:type="spellStart"/>
      <w:r>
        <w:rPr>
          <w:rFonts w:cs="Times New Roman"/>
          <w:szCs w:val="24"/>
        </w:rPr>
        <w:t>marshalsea</w:t>
      </w:r>
      <w:proofErr w:type="spellEnd"/>
      <w:r>
        <w:rPr>
          <w:rFonts w:cs="Times New Roman"/>
          <w:szCs w:val="24"/>
        </w:rPr>
        <w:t xml:space="preserve"> of the Royal Household.</w:t>
      </w:r>
    </w:p>
    <w:p w14:paraId="53490F8B" w14:textId="77777777" w:rsidR="007A2AB1" w:rsidRDefault="007A2AB1" w:rsidP="007A2AB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pp.468-9)</w:t>
      </w:r>
    </w:p>
    <w:p w14:paraId="34E627DB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Jan.1404</w:t>
      </w:r>
      <w:r>
        <w:rPr>
          <w:rFonts w:cs="Times New Roman"/>
          <w:szCs w:val="24"/>
        </w:rPr>
        <w:tab/>
        <w:t xml:space="preserve">He was in prison, but he got himself released on bail after </w:t>
      </w:r>
      <w:proofErr w:type="gramStart"/>
      <w:r>
        <w:rPr>
          <w:rFonts w:cs="Times New Roman"/>
          <w:szCs w:val="24"/>
        </w:rPr>
        <w:t>petitioning</w:t>
      </w:r>
      <w:proofErr w:type="gramEnd"/>
    </w:p>
    <w:p w14:paraId="7C93C6A9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Parliament. (ibid.)</w:t>
      </w:r>
    </w:p>
    <w:p w14:paraId="4C3933E2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 warrant was issued for his </w:t>
      </w:r>
      <w:proofErr w:type="gramStart"/>
      <w:r>
        <w:rPr>
          <w:rFonts w:cs="Times New Roman"/>
          <w:szCs w:val="24"/>
        </w:rPr>
        <w:t>arrest</w:t>
      </w:r>
      <w:proofErr w:type="gramEnd"/>
      <w:r>
        <w:rPr>
          <w:rFonts w:cs="Times New Roman"/>
          <w:szCs w:val="24"/>
        </w:rPr>
        <w:t xml:space="preserve"> and he was imprisoned in Kenilworth</w:t>
      </w:r>
    </w:p>
    <w:p w14:paraId="498853EC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Castle.  (ibid.)</w:t>
      </w:r>
    </w:p>
    <w:p w14:paraId="0E085104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Jan.1409</w:t>
      </w:r>
      <w:r>
        <w:rPr>
          <w:rFonts w:cs="Times New Roman"/>
          <w:szCs w:val="24"/>
        </w:rPr>
        <w:tab/>
        <w:t xml:space="preserve">He was pardoned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treasons, </w:t>
      </w:r>
      <w:proofErr w:type="gramStart"/>
      <w:r>
        <w:rPr>
          <w:rFonts w:cs="Times New Roman"/>
          <w:szCs w:val="24"/>
        </w:rPr>
        <w:t>insurrections</w:t>
      </w:r>
      <w:proofErr w:type="gramEnd"/>
      <w:r>
        <w:rPr>
          <w:rFonts w:cs="Times New Roman"/>
          <w:szCs w:val="24"/>
        </w:rPr>
        <w:t xml:space="preserve"> and felonies.  (ibid.)</w:t>
      </w:r>
    </w:p>
    <w:p w14:paraId="7018B67B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by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was involved in another conspiracy.   (ibid.)</w:t>
      </w:r>
    </w:p>
    <w:p w14:paraId="7F1D7714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took part in Oldcastle’s rebellion.   (ibid.)</w:t>
      </w:r>
    </w:p>
    <w:p w14:paraId="286E37C6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Jan.1415</w:t>
      </w:r>
      <w:r>
        <w:rPr>
          <w:rFonts w:cs="Times New Roman"/>
          <w:szCs w:val="24"/>
        </w:rPr>
        <w:tab/>
        <w:t>Pardoned again.   (ibid.)</w:t>
      </w:r>
    </w:p>
    <w:p w14:paraId="275E6400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M’mas1416</w:t>
      </w:r>
      <w:r>
        <w:rPr>
          <w:rFonts w:cs="Times New Roman"/>
          <w:szCs w:val="24"/>
        </w:rPr>
        <w:tab/>
        <w:t>He was executed for his part in the plot to bring “Richard II” to England.</w:t>
      </w:r>
    </w:p>
    <w:p w14:paraId="6B2F08E6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0675428A" w14:textId="77777777" w:rsidR="007A2AB1" w:rsidRDefault="007A2AB1" w:rsidP="007A2AB1">
      <w:pPr>
        <w:pStyle w:val="NoSpacing"/>
        <w:rPr>
          <w:rFonts w:cs="Times New Roman"/>
          <w:szCs w:val="24"/>
        </w:rPr>
      </w:pPr>
    </w:p>
    <w:p w14:paraId="5B8659A9" w14:textId="77777777" w:rsidR="007A2AB1" w:rsidRDefault="007A2AB1" w:rsidP="007A2AB1">
      <w:pPr>
        <w:pStyle w:val="NoSpacing"/>
        <w:rPr>
          <w:rFonts w:cs="Times New Roman"/>
          <w:szCs w:val="24"/>
        </w:rPr>
      </w:pPr>
    </w:p>
    <w:p w14:paraId="4C2A84B5" w14:textId="77777777" w:rsidR="007A2AB1" w:rsidRDefault="007A2AB1" w:rsidP="007A2A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March 2023</w:t>
      </w:r>
    </w:p>
    <w:p w14:paraId="670EFD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F4503" w14:textId="77777777" w:rsidR="007A2AB1" w:rsidRDefault="007A2AB1" w:rsidP="009139A6">
      <w:r>
        <w:separator/>
      </w:r>
    </w:p>
  </w:endnote>
  <w:endnote w:type="continuationSeparator" w:id="0">
    <w:p w14:paraId="2479642C" w14:textId="77777777" w:rsidR="007A2AB1" w:rsidRDefault="007A2A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536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CF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9F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90CA1" w14:textId="77777777" w:rsidR="007A2AB1" w:rsidRDefault="007A2AB1" w:rsidP="009139A6">
      <w:r>
        <w:separator/>
      </w:r>
    </w:p>
  </w:footnote>
  <w:footnote w:type="continuationSeparator" w:id="0">
    <w:p w14:paraId="25F15449" w14:textId="77777777" w:rsidR="007A2AB1" w:rsidRDefault="007A2A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2D0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DF8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5E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B1"/>
    <w:rsid w:val="000666E0"/>
    <w:rsid w:val="002510B7"/>
    <w:rsid w:val="005C130B"/>
    <w:rsid w:val="007A2AB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45AAE"/>
  <w15:chartTrackingRefBased/>
  <w15:docId w15:val="{45348600-382E-42D4-96C9-F4F54004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2023-07-20T20:16:00Z</dcterms:created>
  <dcterms:modified xsi:type="dcterms:W3CDTF">2023-07-20T20:17:00Z</dcterms:modified>
</cp:coreProperties>
</file>